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EA8" w:rsidRPr="00E32EA8" w:rsidRDefault="002E50E7" w:rsidP="008B4938">
      <w:pPr>
        <w:pageBreakBefore/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499A0F9C" wp14:editId="3655B7C7">
            <wp:simplePos x="0" y="0"/>
            <wp:positionH relativeFrom="column">
              <wp:posOffset>-149860</wp:posOffset>
            </wp:positionH>
            <wp:positionV relativeFrom="paragraph">
              <wp:posOffset>-347980</wp:posOffset>
            </wp:positionV>
            <wp:extent cx="1475105" cy="1457325"/>
            <wp:effectExtent l="0" t="0" r="0" b="9525"/>
            <wp:wrapSquare wrapText="bothSides"/>
            <wp:docPr id="1" name="moneta_biale_tlo-pole-ochr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ta_biale_tlo-pole-ochron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EA8" w:rsidRPr="00E32EA8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 xml:space="preserve">Państwowa </w:t>
      </w:r>
      <w:r w:rsidR="008B4938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 xml:space="preserve">Wyższa Szkoła Zawodowa </w:t>
      </w:r>
      <w:r w:rsidR="00E32EA8" w:rsidRPr="00E32EA8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 xml:space="preserve">im. Prezydenta Stanisława Wojciechowskiego </w:t>
      </w:r>
      <w:r w:rsidR="008B4938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w Kaliszu</w:t>
      </w:r>
    </w:p>
    <w:p w:rsidR="00E32EA8" w:rsidRPr="00E32EA8" w:rsidRDefault="00E32EA8" w:rsidP="00E32EA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E32EA8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W</w:t>
      </w:r>
      <w:r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ydział Politechniczny</w:t>
      </w:r>
    </w:p>
    <w:p w:rsidR="00E32EA8" w:rsidRPr="00E32EA8" w:rsidRDefault="00E32EA8" w:rsidP="00E32EA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E32EA8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 xml:space="preserve">Kierunek </w:t>
      </w:r>
      <w:r w:rsidR="00AF068B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Budownictwo</w:t>
      </w:r>
    </w:p>
    <w:p w:rsidR="00E32EA8" w:rsidRPr="00D1428D" w:rsidRDefault="00E32EA8" w:rsidP="00E32EA8">
      <w:pPr>
        <w:spacing w:after="0" w:line="240" w:lineRule="auto"/>
        <w:ind w:left="1416" w:firstLine="708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32EA8" w:rsidRPr="00D1428D" w:rsidRDefault="00E32EA8" w:rsidP="00E32EA8">
      <w:pPr>
        <w:spacing w:after="0" w:line="276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32EA8" w:rsidRPr="00D1428D" w:rsidRDefault="00E32EA8" w:rsidP="00E32EA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E32EA8" w:rsidRPr="00D1428D" w:rsidRDefault="00E32EA8" w:rsidP="00E32EA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E32EA8" w:rsidRDefault="00E32EA8" w:rsidP="00E32EA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32EA8" w:rsidRDefault="00E32EA8" w:rsidP="00E32EA8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E32EA8" w:rsidRPr="00D1428D" w:rsidRDefault="00E32EA8" w:rsidP="00E32EA8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E32EA8" w:rsidRPr="00E82F6B" w:rsidRDefault="00E32EA8" w:rsidP="00E32EA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E82F6B">
        <w:rPr>
          <w:rFonts w:ascii="Times New Roman" w:eastAsia="Calibri" w:hAnsi="Times New Roman" w:cs="Times New Roman"/>
          <w:b/>
          <w:sz w:val="40"/>
          <w:szCs w:val="40"/>
        </w:rPr>
        <w:t>Praca dyplomowa inżynierska</w:t>
      </w:r>
    </w:p>
    <w:p w:rsidR="00E32EA8" w:rsidRPr="00120294" w:rsidRDefault="00E32EA8" w:rsidP="00E32EA8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32EA8" w:rsidRDefault="00AF068B" w:rsidP="00E32EA8">
      <w:pPr>
        <w:pStyle w:val="Tytu1"/>
        <w:pageBreakBefore w:val="0"/>
        <w:spacing w:after="289"/>
        <w:ind w:firstLine="0"/>
        <w:rPr>
          <w:rFonts w:ascii="Times New Roman" w:hAnsi="Times New Roman"/>
          <w:color w:val="000000"/>
          <w:sz w:val="32"/>
          <w:szCs w:val="32"/>
          <w:lang w:val="pl-PL"/>
        </w:rPr>
      </w:pPr>
      <w:r>
        <w:rPr>
          <w:rFonts w:ascii="Times New Roman" w:hAnsi="Times New Roman"/>
          <w:color w:val="000000"/>
          <w:sz w:val="36"/>
          <w:szCs w:val="36"/>
          <w:lang w:val="pl-PL"/>
        </w:rPr>
        <w:t xml:space="preserve">Imię i Nazwisko </w:t>
      </w:r>
      <w:r w:rsidR="00E32EA8" w:rsidRPr="00A340F2">
        <w:rPr>
          <w:lang w:val="pl-PL"/>
        </w:rPr>
        <w:br/>
      </w:r>
    </w:p>
    <w:p w:rsidR="00E32EA8" w:rsidRPr="00A340F2" w:rsidRDefault="00E32EA8" w:rsidP="00E32EA8">
      <w:pPr>
        <w:pStyle w:val="Tytu1"/>
        <w:pageBreakBefore w:val="0"/>
        <w:spacing w:after="289"/>
        <w:ind w:firstLine="0"/>
        <w:rPr>
          <w:rFonts w:ascii="Times New Roman" w:hAnsi="Times New Roman"/>
          <w:color w:val="000000"/>
          <w:szCs w:val="28"/>
          <w:lang w:val="pl-PL"/>
        </w:rPr>
      </w:pPr>
      <w:r w:rsidRPr="00120294">
        <w:rPr>
          <w:rFonts w:ascii="Times New Roman" w:hAnsi="Times New Roman"/>
          <w:color w:val="000000"/>
          <w:sz w:val="32"/>
          <w:szCs w:val="32"/>
          <w:lang w:val="pl-PL"/>
        </w:rPr>
        <w:br/>
      </w:r>
      <w:r>
        <w:rPr>
          <w:rFonts w:ascii="Times New Roman" w:hAnsi="Times New Roman"/>
          <w:color w:val="000000"/>
          <w:sz w:val="36"/>
          <w:szCs w:val="36"/>
          <w:lang w:val="pl-PL"/>
        </w:rPr>
        <w:t>Tytuł pracy</w:t>
      </w:r>
    </w:p>
    <w:p w:rsidR="00E32EA8" w:rsidRPr="00A340F2" w:rsidRDefault="00E32EA8" w:rsidP="00E32EA8">
      <w:pPr>
        <w:pStyle w:val="Tytu1"/>
        <w:pageBreakBefore w:val="0"/>
        <w:spacing w:before="113" w:after="289"/>
        <w:ind w:firstLine="0"/>
        <w:rPr>
          <w:rFonts w:ascii="Times New Roman" w:hAnsi="Times New Roman"/>
          <w:lang w:val="pl-PL"/>
        </w:rPr>
      </w:pPr>
      <w:r w:rsidRPr="00A340F2">
        <w:rPr>
          <w:rFonts w:ascii="Times New Roman" w:hAnsi="Times New Roman"/>
          <w:b w:val="0"/>
          <w:color w:val="000000"/>
          <w:szCs w:val="28"/>
          <w:lang w:val="pl-PL"/>
        </w:rPr>
        <w:t>Tytuł pracy po angielsku</w:t>
      </w:r>
    </w:p>
    <w:p w:rsidR="00E32EA8" w:rsidRPr="00A340F2" w:rsidRDefault="00E32EA8" w:rsidP="00E32EA8">
      <w:pPr>
        <w:rPr>
          <w:rFonts w:ascii="Times New Roman" w:hAnsi="Times New Roman"/>
        </w:rPr>
      </w:pPr>
    </w:p>
    <w:p w:rsidR="00E32EA8" w:rsidRDefault="00E32EA8" w:rsidP="00E32EA8">
      <w:pPr>
        <w:rPr>
          <w:rFonts w:ascii="Times New Roman" w:hAnsi="Times New Roman"/>
        </w:rPr>
      </w:pPr>
    </w:p>
    <w:p w:rsidR="00E32EA8" w:rsidRPr="00A340F2" w:rsidRDefault="00E32EA8" w:rsidP="00E32EA8">
      <w:pPr>
        <w:rPr>
          <w:rFonts w:ascii="Times New Roman" w:hAnsi="Times New Roman"/>
        </w:rPr>
      </w:pPr>
    </w:p>
    <w:p w:rsidR="00E32EA8" w:rsidRPr="00A340F2" w:rsidRDefault="00AF068B" w:rsidP="00E32EA8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Promotor: </w:t>
      </w:r>
    </w:p>
    <w:p w:rsidR="00E32EA8" w:rsidRPr="00A340F2" w:rsidRDefault="00E32EA8" w:rsidP="00E32EA8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p w:rsidR="00E32EA8" w:rsidRPr="00A340F2" w:rsidRDefault="00E32EA8" w:rsidP="00E32EA8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p w:rsidR="00E32EA8" w:rsidRPr="00A340F2" w:rsidRDefault="00E32EA8" w:rsidP="00E32EA8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p w:rsidR="00E32EA8" w:rsidRPr="00A340F2" w:rsidRDefault="00E32EA8" w:rsidP="00E32EA8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p w:rsidR="00E32EA8" w:rsidRDefault="00E32EA8" w:rsidP="00E32EA8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p w:rsidR="00E32EA8" w:rsidRPr="00A340F2" w:rsidRDefault="00E32EA8" w:rsidP="00E32EA8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p w:rsidR="00E32EA8" w:rsidRPr="00D619FD" w:rsidRDefault="002E50E7" w:rsidP="00D619FD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sz w:val="26"/>
          <w:szCs w:val="26"/>
          <w:lang w:val="en-US"/>
        </w:rPr>
        <w:t>Kalisz 2017</w:t>
      </w:r>
    </w:p>
    <w:sectPr w:rsidR="00E32EA8" w:rsidRPr="00D619FD" w:rsidSect="001C7953">
      <w:pgSz w:w="11906" w:h="16838"/>
      <w:pgMar w:top="1417" w:right="1417" w:bottom="1417" w:left="1417" w:header="708" w:footer="708" w:gutter="0"/>
      <w:pgBorders w:offsetFrom="page">
        <w:top w:val="thinThickSmallGap" w:sz="36" w:space="24" w:color="D3BA87"/>
        <w:left w:val="thinThickSmallGap" w:sz="36" w:space="24" w:color="D3BA87"/>
        <w:bottom w:val="thickThinSmallGap" w:sz="36" w:space="24" w:color="D3BA87"/>
        <w:right w:val="thickThinSmallGap" w:sz="36" w:space="24" w:color="D3BA8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68B" w:rsidRDefault="00AF068B" w:rsidP="00AF068B">
      <w:pPr>
        <w:spacing w:after="0" w:line="240" w:lineRule="auto"/>
      </w:pPr>
      <w:r>
        <w:separator/>
      </w:r>
    </w:p>
  </w:endnote>
  <w:endnote w:type="continuationSeparator" w:id="0">
    <w:p w:rsidR="00AF068B" w:rsidRDefault="00AF068B" w:rsidP="00AF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68B" w:rsidRDefault="00AF068B" w:rsidP="00AF068B">
      <w:pPr>
        <w:spacing w:after="0" w:line="240" w:lineRule="auto"/>
      </w:pPr>
      <w:r>
        <w:separator/>
      </w:r>
    </w:p>
  </w:footnote>
  <w:footnote w:type="continuationSeparator" w:id="0">
    <w:p w:rsidR="00AF068B" w:rsidRDefault="00AF068B" w:rsidP="00AF0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72"/>
    <w:rsid w:val="00120294"/>
    <w:rsid w:val="001C7953"/>
    <w:rsid w:val="00240072"/>
    <w:rsid w:val="00265955"/>
    <w:rsid w:val="002E50E7"/>
    <w:rsid w:val="00526A50"/>
    <w:rsid w:val="008B4938"/>
    <w:rsid w:val="00976174"/>
    <w:rsid w:val="00A340F2"/>
    <w:rsid w:val="00AF068B"/>
    <w:rsid w:val="00C157F7"/>
    <w:rsid w:val="00D619FD"/>
    <w:rsid w:val="00D70F61"/>
    <w:rsid w:val="00E32EA8"/>
    <w:rsid w:val="00E82F6B"/>
    <w:rsid w:val="00F4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072"/>
    <w:pPr>
      <w:spacing w:after="100" w:line="36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072"/>
    <w:rPr>
      <w:rFonts w:ascii="Tahoma" w:hAnsi="Tahoma" w:cs="Tahoma"/>
      <w:sz w:val="16"/>
      <w:szCs w:val="16"/>
    </w:rPr>
  </w:style>
  <w:style w:type="paragraph" w:customStyle="1" w:styleId="Tytu1">
    <w:name w:val="Tytuł1"/>
    <w:basedOn w:val="Normalny"/>
    <w:next w:val="author"/>
    <w:rsid w:val="00120294"/>
    <w:pPr>
      <w:keepNext/>
      <w:keepLines/>
      <w:pageBreakBefore/>
      <w:tabs>
        <w:tab w:val="left" w:pos="284"/>
      </w:tabs>
      <w:suppressAutoHyphens/>
      <w:spacing w:after="460" w:line="240" w:lineRule="auto"/>
      <w:ind w:firstLine="227"/>
      <w:jc w:val="center"/>
    </w:pPr>
    <w:rPr>
      <w:rFonts w:ascii="Times" w:eastAsia="Times New Roman" w:hAnsi="Times" w:cs="Times New Roman"/>
      <w:b/>
      <w:sz w:val="28"/>
      <w:szCs w:val="20"/>
      <w:lang w:val="en-US" w:bidi="en-US"/>
    </w:rPr>
  </w:style>
  <w:style w:type="paragraph" w:customStyle="1" w:styleId="author">
    <w:name w:val="author"/>
    <w:basedOn w:val="Normalny"/>
    <w:next w:val="Normalny"/>
    <w:rsid w:val="00120294"/>
    <w:pPr>
      <w:spacing w:after="220" w:line="240" w:lineRule="auto"/>
      <w:ind w:firstLine="227"/>
      <w:jc w:val="center"/>
    </w:pPr>
    <w:rPr>
      <w:rFonts w:ascii="Times" w:eastAsia="Times New Roman" w:hAnsi="Times" w:cs="Times New Roman"/>
      <w:sz w:val="20"/>
      <w:szCs w:val="20"/>
      <w:lang w:val="en-US" w:bidi="en-US"/>
    </w:rPr>
  </w:style>
  <w:style w:type="paragraph" w:styleId="Nagwek">
    <w:name w:val="header"/>
    <w:basedOn w:val="Normalny"/>
    <w:link w:val="NagwekZnak"/>
    <w:uiPriority w:val="99"/>
    <w:unhideWhenUsed/>
    <w:rsid w:val="00AF0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068B"/>
  </w:style>
  <w:style w:type="paragraph" w:styleId="Stopka">
    <w:name w:val="footer"/>
    <w:basedOn w:val="Normalny"/>
    <w:link w:val="StopkaZnak"/>
    <w:uiPriority w:val="99"/>
    <w:unhideWhenUsed/>
    <w:rsid w:val="00AF0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06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072"/>
    <w:pPr>
      <w:spacing w:after="100" w:line="36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072"/>
    <w:rPr>
      <w:rFonts w:ascii="Tahoma" w:hAnsi="Tahoma" w:cs="Tahoma"/>
      <w:sz w:val="16"/>
      <w:szCs w:val="16"/>
    </w:rPr>
  </w:style>
  <w:style w:type="paragraph" w:customStyle="1" w:styleId="Tytu1">
    <w:name w:val="Tytuł1"/>
    <w:basedOn w:val="Normalny"/>
    <w:next w:val="author"/>
    <w:rsid w:val="00120294"/>
    <w:pPr>
      <w:keepNext/>
      <w:keepLines/>
      <w:pageBreakBefore/>
      <w:tabs>
        <w:tab w:val="left" w:pos="284"/>
      </w:tabs>
      <w:suppressAutoHyphens/>
      <w:spacing w:after="460" w:line="240" w:lineRule="auto"/>
      <w:ind w:firstLine="227"/>
      <w:jc w:val="center"/>
    </w:pPr>
    <w:rPr>
      <w:rFonts w:ascii="Times" w:eastAsia="Times New Roman" w:hAnsi="Times" w:cs="Times New Roman"/>
      <w:b/>
      <w:sz w:val="28"/>
      <w:szCs w:val="20"/>
      <w:lang w:val="en-US" w:bidi="en-US"/>
    </w:rPr>
  </w:style>
  <w:style w:type="paragraph" w:customStyle="1" w:styleId="author">
    <w:name w:val="author"/>
    <w:basedOn w:val="Normalny"/>
    <w:next w:val="Normalny"/>
    <w:rsid w:val="00120294"/>
    <w:pPr>
      <w:spacing w:after="220" w:line="240" w:lineRule="auto"/>
      <w:ind w:firstLine="227"/>
      <w:jc w:val="center"/>
    </w:pPr>
    <w:rPr>
      <w:rFonts w:ascii="Times" w:eastAsia="Times New Roman" w:hAnsi="Times" w:cs="Times New Roman"/>
      <w:sz w:val="20"/>
      <w:szCs w:val="20"/>
      <w:lang w:val="en-US" w:bidi="en-US"/>
    </w:rPr>
  </w:style>
  <w:style w:type="paragraph" w:styleId="Nagwek">
    <w:name w:val="header"/>
    <w:basedOn w:val="Normalny"/>
    <w:link w:val="NagwekZnak"/>
    <w:uiPriority w:val="99"/>
    <w:unhideWhenUsed/>
    <w:rsid w:val="00AF0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068B"/>
  </w:style>
  <w:style w:type="paragraph" w:styleId="Stopka">
    <w:name w:val="footer"/>
    <w:basedOn w:val="Normalny"/>
    <w:link w:val="StopkaZnak"/>
    <w:uiPriority w:val="99"/>
    <w:unhideWhenUsed/>
    <w:rsid w:val="00AF0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0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646D6-BE15-4BF4-99CA-BB1B41CB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FA48F30D</Template>
  <TotalTime>5</TotalTime>
  <Pages>1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Monika Jaskiewicz</cp:lastModifiedBy>
  <cp:revision>5</cp:revision>
  <cp:lastPrinted>2017-03-24T12:23:00Z</cp:lastPrinted>
  <dcterms:created xsi:type="dcterms:W3CDTF">2015-01-15T07:23:00Z</dcterms:created>
  <dcterms:modified xsi:type="dcterms:W3CDTF">2017-03-24T12:26:00Z</dcterms:modified>
</cp:coreProperties>
</file>