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09" w:rsidRPr="00A34F67" w:rsidRDefault="00021109" w:rsidP="00A54E2B">
      <w:pPr>
        <w:rPr>
          <w:lang w:val="pt-PT" w:eastAsia="ar-SA"/>
        </w:rPr>
      </w:pPr>
    </w:p>
    <w:p w:rsidR="00021109" w:rsidRDefault="00021109" w:rsidP="00625AC1">
      <w:pPr>
        <w:rPr>
          <w:lang w:eastAsia="ar-SA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5pt;height:75.75pt;visibility:visible">
            <v:imagedata r:id="rId5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Pr="003F158A">
        <w:rPr>
          <w:noProof/>
          <w:lang w:eastAsia="pl-PL"/>
        </w:rPr>
        <w:pict>
          <v:shape id="_x0000_i1026" type="#_x0000_t75" style="width:188.25pt;height:54pt">
            <v:imagedata r:id="rId6" o:title=""/>
          </v:shape>
        </w:pict>
      </w:r>
    </w:p>
    <w:p w:rsidR="00021109" w:rsidRPr="00625AC1" w:rsidRDefault="00021109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55168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021109" w:rsidRDefault="00021109" w:rsidP="00A54E2B">
      <w:pPr>
        <w:pStyle w:val="Heading1"/>
        <w:tabs>
          <w:tab w:val="left" w:pos="0"/>
        </w:tabs>
        <w:jc w:val="center"/>
        <w:rPr>
          <w:rFonts w:cs="Tahoma"/>
        </w:rPr>
      </w:pPr>
    </w:p>
    <w:p w:rsidR="00021109" w:rsidRPr="00A54E2B" w:rsidRDefault="00021109" w:rsidP="00A54E2B">
      <w:pPr>
        <w:pStyle w:val="Heading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021109" w:rsidRPr="00A54E2B" w:rsidRDefault="00021109" w:rsidP="00A54E2B">
      <w:pPr>
        <w:jc w:val="center"/>
      </w:pPr>
      <w:r w:rsidRPr="00A54E2B">
        <w:t xml:space="preserve">na wyjazd </w:t>
      </w:r>
      <w:r>
        <w:t xml:space="preserve">na praktykę/staż w ramach programu </w:t>
      </w:r>
      <w:r w:rsidRPr="00A54E2B">
        <w:t>Erasmus</w:t>
      </w:r>
      <w:r>
        <w:t>+</w:t>
      </w:r>
    </w:p>
    <w:p w:rsidR="00021109" w:rsidRDefault="00021109" w:rsidP="00EE095F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021109" w:rsidRPr="00220F9B" w:rsidRDefault="00021109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021109" w:rsidRDefault="00021109" w:rsidP="00A3719F">
      <w:pPr>
        <w:jc w:val="center"/>
        <w:rPr>
          <w:rFonts w:cs="Tahoma"/>
        </w:rPr>
      </w:pPr>
    </w:p>
    <w:p w:rsidR="00021109" w:rsidRDefault="00021109" w:rsidP="00A3719F"/>
    <w:p w:rsidR="00021109" w:rsidRPr="00A3719F" w:rsidRDefault="00021109" w:rsidP="00A3719F">
      <w:pPr>
        <w:rPr>
          <w:b/>
          <w:bCs/>
          <w:sz w:val="22"/>
          <w:szCs w:val="22"/>
          <w:u w:val="single"/>
        </w:rPr>
      </w:pPr>
      <w:r w:rsidRPr="00A3719F">
        <w:rPr>
          <w:b/>
          <w:bCs/>
          <w:sz w:val="22"/>
          <w:szCs w:val="22"/>
        </w:rPr>
        <w:t xml:space="preserve">  I. </w:t>
      </w:r>
      <w:r w:rsidRPr="00A3719F">
        <w:rPr>
          <w:b/>
          <w:bCs/>
          <w:sz w:val="22"/>
          <w:szCs w:val="22"/>
          <w:u w:val="single"/>
        </w:rPr>
        <w:t>DANE OSOBOWE: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Data i miejsce urodzenia ...........................................................................PESEL _ _ _ _ _ _ _ _ _ _ _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Dane osoby bliskiej w Polsce, z którą należy skontaktować się w razie konieczności: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021109" w:rsidRPr="00A3719F" w:rsidRDefault="00021109" w:rsidP="00A3719F">
      <w:pPr>
        <w:rPr>
          <w:sz w:val="22"/>
          <w:szCs w:val="22"/>
        </w:rPr>
      </w:pPr>
      <w:r w:rsidRPr="00A3719F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021109" w:rsidRPr="00A3719F" w:rsidRDefault="00021109" w:rsidP="00A3719F">
      <w:pPr>
        <w:rPr>
          <w:rFonts w:cs="Tahoma"/>
          <w:sz w:val="22"/>
          <w:szCs w:val="22"/>
          <w:u w:val="single"/>
        </w:rPr>
      </w:pP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II.</w:t>
      </w:r>
      <w:r>
        <w:rPr>
          <w:b/>
          <w:bCs/>
          <w:u w:val="single"/>
        </w:rPr>
        <w:t xml:space="preserve"> ZNAJOMOŚĆ JĘZYKÓW OBCYCH: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1418"/>
        <w:gridCol w:w="2410"/>
        <w:gridCol w:w="2477"/>
      </w:tblGrid>
      <w:tr w:rsidR="00021109" w:rsidTr="000C2582">
        <w:trPr>
          <w:trHeight w:val="473"/>
        </w:trPr>
        <w:tc>
          <w:tcPr>
            <w:tcW w:w="3472" w:type="dxa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początkujący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średnio zaawansowany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zaawansowany</w:t>
            </w:r>
          </w:p>
        </w:tc>
      </w:tr>
      <w:tr w:rsidR="00021109" w:rsidTr="000C2582">
        <w:trPr>
          <w:trHeight w:val="410"/>
        </w:trPr>
        <w:tc>
          <w:tcPr>
            <w:tcW w:w="3472" w:type="dxa"/>
            <w:vAlign w:val="center"/>
          </w:tcPr>
          <w:p w:rsidR="00021109" w:rsidRDefault="00021109" w:rsidP="000C2582">
            <w:pPr>
              <w:pStyle w:val="List"/>
              <w:snapToGrid w:val="0"/>
              <w:spacing w:after="0"/>
            </w:pPr>
            <w:r>
              <w:t>1. ...................................................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15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  <w:tr w:rsidR="00021109" w:rsidTr="000C2582">
        <w:trPr>
          <w:trHeight w:val="421"/>
        </w:trPr>
        <w:tc>
          <w:tcPr>
            <w:tcW w:w="3472" w:type="dxa"/>
            <w:vAlign w:val="center"/>
          </w:tcPr>
          <w:p w:rsidR="00021109" w:rsidRDefault="00021109" w:rsidP="000C2582">
            <w:pPr>
              <w:snapToGrid w:val="0"/>
              <w:rPr>
                <w:rFonts w:cs="Tahoma"/>
              </w:rPr>
            </w:pPr>
            <w:r>
              <w:rPr>
                <w:rFonts w:cs="Tahoma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10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  <w:tc>
          <w:tcPr>
            <w:tcW w:w="2477" w:type="dxa"/>
          </w:tcPr>
          <w:p w:rsidR="00021109" w:rsidRDefault="00021109" w:rsidP="000C2582">
            <w:pPr>
              <w:snapToGrid w:val="0"/>
              <w:jc w:val="center"/>
              <w:rPr>
                <w:sz w:val="48"/>
              </w:rPr>
            </w:pPr>
            <w:r>
              <w:rPr>
                <w:sz w:val="48"/>
              </w:rPr>
              <w:t>□</w:t>
            </w:r>
          </w:p>
        </w:tc>
      </w:tr>
    </w:tbl>
    <w:p w:rsidR="00021109" w:rsidRDefault="00021109" w:rsidP="00A3719F"/>
    <w:p w:rsidR="00021109" w:rsidRDefault="00021109" w:rsidP="00A3719F">
      <w:r>
        <w:t xml:space="preserve"> POSIADANE CERTYFIKATY JĘZYKOWE ..................................................................................</w:t>
      </w:r>
    </w:p>
    <w:p w:rsidR="00021109" w:rsidRDefault="00021109" w:rsidP="00A3719F">
      <w:r>
        <w:t xml:space="preserve"> (do formularza należy dołączyć kserokopie certyfikatów)</w:t>
      </w:r>
    </w:p>
    <w:p w:rsidR="00021109" w:rsidRDefault="00021109" w:rsidP="00A3719F">
      <w:pPr>
        <w:pStyle w:val="List"/>
        <w:spacing w:after="0"/>
      </w:pPr>
      <w:r>
        <w:t xml:space="preserve">  </w:t>
      </w:r>
    </w:p>
    <w:p w:rsidR="00021109" w:rsidRDefault="00021109" w:rsidP="00A3719F">
      <w:pPr>
        <w:rPr>
          <w:b/>
          <w:bCs/>
          <w:u w:val="single"/>
        </w:rPr>
      </w:pPr>
      <w:r>
        <w:rPr>
          <w:b/>
          <w:bCs/>
        </w:rPr>
        <w:t xml:space="preserve"> III.</w:t>
      </w:r>
      <w:r>
        <w:rPr>
          <w:b/>
          <w:bCs/>
          <w:u w:val="single"/>
        </w:rPr>
        <w:t xml:space="preserve"> INFORMACJE O STUDIACH:</w:t>
      </w:r>
    </w:p>
    <w:p w:rsidR="00021109" w:rsidRDefault="00021109" w:rsidP="00A3719F">
      <w:pPr>
        <w:rPr>
          <w:rFonts w:cs="Tahoma"/>
          <w:b/>
          <w:bCs/>
          <w:u w:val="single"/>
        </w:rPr>
      </w:pP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Średnia ocen z ostatnich 2 semestrów:                    sem ................ sem .............. łącznie ...................</w:t>
      </w:r>
    </w:p>
    <w:p w:rsidR="00021109" w:rsidRPr="00A3719F" w:rsidRDefault="00021109" w:rsidP="00A3719F">
      <w:pPr>
        <w:spacing w:line="360" w:lineRule="auto"/>
        <w:rPr>
          <w:rFonts w:cs="Tahoma"/>
          <w:sz w:val="22"/>
          <w:szCs w:val="22"/>
        </w:rPr>
      </w:pPr>
      <w:r w:rsidRPr="00A3719F">
        <w:rPr>
          <w:rFonts w:cs="Tahoma"/>
          <w:sz w:val="22"/>
          <w:szCs w:val="22"/>
        </w:rPr>
        <w:t>Ocena z języka obcego z ostatnich 2 semestrów:    sem ............... sem. .............. łącznie ...................</w:t>
      </w:r>
    </w:p>
    <w:p w:rsidR="00021109" w:rsidRDefault="00021109" w:rsidP="00A3719F">
      <w:pPr>
        <w:pStyle w:val="List"/>
        <w:spacing w:after="0"/>
      </w:pPr>
      <w:r>
        <w:t xml:space="preserve">                                           </w:t>
      </w:r>
    </w:p>
    <w:p w:rsidR="00021109" w:rsidRDefault="00021109" w:rsidP="00A3719F">
      <w:pPr>
        <w:pStyle w:val="List"/>
        <w:spacing w:after="0"/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</w:p>
    <w:p w:rsidR="00021109" w:rsidRDefault="00021109" w:rsidP="00A3719F">
      <w:pPr>
        <w:ind w:left="4860"/>
        <w:rPr>
          <w:rFonts w:cs="Tahoma"/>
          <w:sz w:val="20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             </w:t>
      </w:r>
    </w:p>
    <w:p w:rsidR="00021109" w:rsidRDefault="00021109" w:rsidP="00A3719F">
      <w:pPr>
        <w:ind w:left="4860"/>
        <w:rPr>
          <w:rFonts w:cs="Tahoma"/>
          <w:sz w:val="16"/>
          <w:szCs w:val="20"/>
        </w:rPr>
      </w:pPr>
      <w:r>
        <w:rPr>
          <w:rFonts w:cs="Tahoma"/>
          <w:sz w:val="16"/>
          <w:szCs w:val="20"/>
        </w:rPr>
        <w:t xml:space="preserve">        (PODPIS I PIECZĘĆ UCZELNI)</w:t>
      </w:r>
    </w:p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WYBIERAM NASTĘPUJĄCĄ INSTYTUCJĘ ZAGRANICZNĄ:</w:t>
      </w:r>
    </w:p>
    <w:p w:rsidR="00021109" w:rsidRDefault="00021109" w:rsidP="00A3719F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</w:t>
      </w:r>
    </w:p>
    <w:p w:rsidR="00021109" w:rsidRPr="00077854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A3719F" w:rsidRDefault="00021109" w:rsidP="00A3719F">
      <w:pPr>
        <w:spacing w:line="100" w:lineRule="atLeast"/>
        <w:rPr>
          <w:rFonts w:cs="Tahoma"/>
          <w:i/>
          <w:iCs/>
        </w:rPr>
      </w:pPr>
      <w:r w:rsidRPr="00A3719F">
        <w:rPr>
          <w:rFonts w:cs="Tahoma"/>
          <w:i/>
          <w:iCs/>
        </w:rPr>
        <w:tab/>
      </w:r>
    </w:p>
    <w:p w:rsidR="00021109" w:rsidRPr="00077854" w:rsidRDefault="00021109" w:rsidP="00A3719F">
      <w:pPr>
        <w:spacing w:line="100" w:lineRule="atLeast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27" style="position:absolute;margin-left:15.4pt;margin-top:-.65pt;width:12pt;height:12pt;z-index:251659264;v-text-anchor:middle" fillcolor="silver" strokeweight=".74pt">
            <v:fill color2="#630"/>
            <v:stroke joinstyle="round"/>
          </v:rect>
        </w:pict>
      </w:r>
      <w:r>
        <w:rPr>
          <w:noProof/>
          <w:lang w:eastAsia="pl-PL"/>
        </w:rPr>
        <w:pict>
          <v:rect id="_x0000_s1028" style="position:absolute;margin-left:16.1pt;margin-top:39.7pt;width:12pt;height:12pt;z-index:251660288;v-text-anchor:middle" fillcolor="silver" strokeweight=".74pt">
            <v:fill color2="#630"/>
            <v:stroke joinstyle="round"/>
          </v:rect>
        </w:pict>
      </w:r>
      <w:r w:rsidRPr="00077854">
        <w:rPr>
          <w:rFonts w:cs="Tahoma"/>
          <w:i/>
          <w:iCs/>
        </w:rPr>
        <w:t xml:space="preserve">           </w:t>
      </w:r>
      <w:r>
        <w:rPr>
          <w:rFonts w:cs="Tahoma"/>
          <w:i/>
          <w:iCs/>
        </w:rPr>
        <w:t xml:space="preserve"> FIRMA/INSTYTUCJA ZAGRANICZNA(warunkiem koniecznym jest dołączenie do </w:t>
      </w:r>
      <w:r>
        <w:rPr>
          <w:rFonts w:cs="Tahoma"/>
          <w:i/>
          <w:iCs/>
        </w:rPr>
        <w:tab/>
        <w:t xml:space="preserve">podania  listu </w:t>
      </w:r>
      <w:r>
        <w:rPr>
          <w:rFonts w:cs="Tahoma"/>
          <w:i/>
          <w:iCs/>
        </w:rPr>
        <w:tab/>
        <w:t>intencyjnego od instytucji przyjmującej).............................................</w:t>
      </w:r>
      <w:r>
        <w:rPr>
          <w:rFonts w:cs="Tahoma"/>
          <w:i/>
          <w:iCs/>
        </w:rPr>
        <w:tab/>
        <w:t>..</w:t>
      </w:r>
      <w:r w:rsidRPr="00A20BB5">
        <w:rPr>
          <w:rFonts w:cs="Tahoma"/>
          <w:i/>
          <w:iCs/>
        </w:rPr>
        <w:t>..................................................................................................................</w:t>
      </w:r>
      <w:r>
        <w:rPr>
          <w:rFonts w:cs="Tahoma"/>
          <w:i/>
          <w:iCs/>
        </w:rPr>
        <w:t>.................</w:t>
      </w:r>
    </w:p>
    <w:p w:rsidR="00021109" w:rsidRDefault="00021109" w:rsidP="00A3719F">
      <w:pPr>
        <w:spacing w:line="100" w:lineRule="atLeast"/>
        <w:rPr>
          <w:rFonts w:cs="Tahoma"/>
          <w:i/>
          <w:iCs/>
        </w:rPr>
      </w:pPr>
      <w:r w:rsidRPr="009A7F70">
        <w:rPr>
          <w:rFonts w:cs="Tahoma"/>
          <w:i/>
          <w:iCs/>
        </w:rPr>
        <w:tab/>
        <w:t xml:space="preserve">GALWAY CLINIC (IRLANDIA) </w:t>
      </w:r>
      <w:r>
        <w:rPr>
          <w:rFonts w:cs="Tahoma"/>
          <w:i/>
          <w:iCs/>
        </w:rPr>
        <w:t>–</w:t>
      </w:r>
      <w:r w:rsidRPr="009A7F70">
        <w:rPr>
          <w:rFonts w:cs="Tahoma"/>
          <w:i/>
          <w:iCs/>
        </w:rPr>
        <w:t xml:space="preserve"> </w:t>
      </w:r>
      <w:r>
        <w:rPr>
          <w:rFonts w:cs="Tahoma"/>
          <w:i/>
          <w:iCs/>
        </w:rPr>
        <w:t>PIEL</w:t>
      </w:r>
    </w:p>
    <w:p w:rsidR="00021109" w:rsidRPr="009A7F70" w:rsidRDefault="00021109" w:rsidP="00A3719F">
      <w:pPr>
        <w:spacing w:line="100" w:lineRule="atLeast"/>
        <w:rPr>
          <w:rFonts w:cs="Tahoma"/>
          <w:i/>
          <w:iCs/>
        </w:rPr>
      </w:pPr>
    </w:p>
    <w:p w:rsidR="00021109" w:rsidRPr="009A7F70" w:rsidRDefault="00021109" w:rsidP="00A3719F">
      <w:pPr>
        <w:spacing w:line="360" w:lineRule="auto"/>
        <w:rPr>
          <w:rFonts w:cs="Tahoma"/>
        </w:rPr>
      </w:pPr>
    </w:p>
    <w:p w:rsidR="00021109" w:rsidRPr="009A7F70" w:rsidRDefault="00021109" w:rsidP="00A3719F">
      <w:pPr>
        <w:rPr>
          <w:rFonts w:cs="Tahoma"/>
        </w:rPr>
      </w:pPr>
    </w:p>
    <w:p w:rsidR="00021109" w:rsidRDefault="00021109" w:rsidP="00A3719F">
      <w:r>
        <w:rPr>
          <w:b/>
          <w:bCs/>
        </w:rPr>
        <w:t>PLANOWANY OKRES  PRAKTYKI/STAŻU (min. 3 miesiące):</w:t>
      </w:r>
      <w:r>
        <w:t xml:space="preserve"> ………………………………</w:t>
      </w:r>
    </w:p>
    <w:p w:rsidR="00021109" w:rsidRDefault="00021109" w:rsidP="00A3719F">
      <w:pPr>
        <w:rPr>
          <w:rFonts w:cs="Tahoma"/>
          <w:i/>
          <w:iCs/>
        </w:rPr>
      </w:pPr>
    </w:p>
    <w:p w:rsidR="00021109" w:rsidRDefault="00021109" w:rsidP="00A3719F"/>
    <w:p w:rsidR="00021109" w:rsidRDefault="00021109" w:rsidP="00A3719F"/>
    <w:p w:rsidR="00021109" w:rsidRDefault="00021109" w:rsidP="00A3719F">
      <w:pPr>
        <w:pStyle w:val="BodyTextIndent"/>
      </w:pPr>
      <w:r>
        <w:t xml:space="preserve"> V. UZASADNIJ KRÓTKO DLACZEGO CHIAŁABYŚ/CHCIAŁBYŚ WYJECHAĆ NA PRAKTYKĘ W RAMACH PROGRAMU Erasmus+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</w:tc>
      </w:tr>
    </w:tbl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pStyle w:val="BodyTextIndent"/>
      </w:pPr>
      <w:r>
        <w:t>VI. UDZIAŁ W PRACY KOŁA NAUKOWEGO, ORGANIZACJACH STUDENCKICH, SPORTOWYCH I INNYCH.</w:t>
      </w:r>
    </w:p>
    <w:p w:rsidR="00021109" w:rsidRDefault="00021109" w:rsidP="00A3719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9"/>
      </w:tblGrid>
      <w:tr w:rsidR="00021109" w:rsidTr="000C2582">
        <w:trPr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numPr>
          <w:ilvl w:val="0"/>
          <w:numId w:val="16"/>
        </w:numPr>
        <w:tabs>
          <w:tab w:val="left" w:pos="720"/>
        </w:tabs>
        <w:ind w:hanging="578"/>
        <w:rPr>
          <w:rFonts w:cs="Tahoma"/>
          <w:b/>
          <w:bCs/>
        </w:rPr>
      </w:pPr>
      <w:r>
        <w:rPr>
          <w:rFonts w:cs="Tahoma"/>
          <w:b/>
          <w:bCs/>
        </w:rPr>
        <w:t>OŚWIADCZENIE</w:t>
      </w:r>
    </w:p>
    <w:p w:rsidR="00021109" w:rsidRDefault="00021109" w:rsidP="00A3719F">
      <w:pPr>
        <w:ind w:left="720"/>
        <w:rPr>
          <w:rFonts w:cs="Tahoma"/>
          <w:b/>
          <w:bCs/>
        </w:rPr>
      </w:pPr>
    </w:p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pStyle w:val="Tekstpodstawowy21"/>
      </w:pPr>
      <w:r>
        <w:t>Oświadczam, że zapoznałem/łam się z zasadami kwalifikacji na wyjazdy zagraniczne studentów  w ramach programu Erasmus+ w roku akademickim 20…./20…..</w:t>
      </w:r>
    </w:p>
    <w:p w:rsidR="00021109" w:rsidRDefault="00021109" w:rsidP="00A3719F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021109" w:rsidRDefault="00021109" w:rsidP="00A3719F">
      <w:pPr>
        <w:rPr>
          <w:rFonts w:cs="Tahoma"/>
          <w:b/>
          <w:bCs/>
          <w:i/>
          <w:iCs/>
        </w:rPr>
      </w:pPr>
    </w:p>
    <w:p w:rsidR="00021109" w:rsidRDefault="00021109" w:rsidP="00A3719F">
      <w:r>
        <w:t xml:space="preserve">     </w:t>
      </w:r>
    </w:p>
    <w:p w:rsidR="00021109" w:rsidRDefault="00021109" w:rsidP="00A3719F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</w:t>
      </w:r>
    </w:p>
    <w:p w:rsidR="00021109" w:rsidRDefault="00021109" w:rsidP="00A3719F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021109" w:rsidRDefault="00021109" w:rsidP="00A3719F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9"/>
      </w:tblGrid>
      <w:tr w:rsidR="00021109" w:rsidTr="000C2582">
        <w:trPr>
          <w:trHeight w:hRule="exact" w:val="2319"/>
          <w:tblHeader/>
        </w:trPr>
        <w:tc>
          <w:tcPr>
            <w:tcW w:w="9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1109" w:rsidRDefault="00021109" w:rsidP="000C2582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29" style="position:absolute;margin-left:5.65pt;margin-top:2.55pt;width:12pt;height:12pt;z-index:251656192;v-text-anchor:middle" fillcolor="silver" strokeweight=".74pt">
                  <v:fill color2="#630"/>
                  <v:stroke joinstyle="round"/>
                </v:rect>
              </w:pict>
            </w:r>
            <w:r>
              <w:rPr>
                <w:rFonts w:cs="Tahoma"/>
              </w:rPr>
              <w:t xml:space="preserve">             Kwalifikuję studenta na praktykę w .......................................................................................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0" style="position:absolute;margin-left:5.9pt;margin-top:1.55pt;width:12pt;height:12pt;z-index:251658240;v-text-anchor:middle" fillcolor="silver" strokeweight=".74pt">
                  <v:fill color2="#630"/>
                  <v:stroke joinstyle="round"/>
                </v:rect>
              </w:pict>
            </w:r>
            <w:r>
              <w:t xml:space="preserve">             Wpisuję studenta na listę rezerwową ......................................................................................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31" style="position:absolute;margin-left:5.65pt;margin-top:.3pt;width:12pt;height:12pt;z-index:251657216;v-text-anchor:middle" fillcolor="silver" strokeweight=".74pt">
                  <v:fill color2="#630"/>
                  <v:stroke joinstyle="round"/>
                </v:rect>
              </w:pict>
            </w:r>
            <w:r>
              <w:t xml:space="preserve">             Nie kwalifikuję studenta na praktykę zagraniczną w ramach Programu Erasmus+</w:t>
            </w: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</w:p>
          <w:p w:rsidR="00021109" w:rsidRDefault="00021109" w:rsidP="000C2582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021109" w:rsidRDefault="00021109" w:rsidP="00A3719F"/>
    <w:p w:rsidR="00021109" w:rsidRDefault="00021109" w:rsidP="00A3719F">
      <w:pPr>
        <w:rPr>
          <w:rFonts w:cs="Tahoma"/>
          <w:b/>
          <w:bCs/>
        </w:rPr>
      </w:pPr>
    </w:p>
    <w:p w:rsidR="00021109" w:rsidRDefault="00021109" w:rsidP="00A3719F">
      <w:pPr>
        <w:jc w:val="center"/>
      </w:pPr>
    </w:p>
    <w:sectPr w:rsidR="00021109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3B1F41C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1D8A"/>
    <w:rsid w:val="00021109"/>
    <w:rsid w:val="0007412E"/>
    <w:rsid w:val="00077854"/>
    <w:rsid w:val="00091E2A"/>
    <w:rsid w:val="000925EE"/>
    <w:rsid w:val="000B0B7E"/>
    <w:rsid w:val="000C2582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D1AAE"/>
    <w:rsid w:val="003F158A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C5E90"/>
    <w:rsid w:val="006D1D8A"/>
    <w:rsid w:val="006E1C83"/>
    <w:rsid w:val="006E79BE"/>
    <w:rsid w:val="007625E6"/>
    <w:rsid w:val="0078180A"/>
    <w:rsid w:val="007A56D8"/>
    <w:rsid w:val="007D44B8"/>
    <w:rsid w:val="007E4DDB"/>
    <w:rsid w:val="008526BB"/>
    <w:rsid w:val="00864A10"/>
    <w:rsid w:val="008654EC"/>
    <w:rsid w:val="00883DA3"/>
    <w:rsid w:val="008C6573"/>
    <w:rsid w:val="008E6B11"/>
    <w:rsid w:val="00933535"/>
    <w:rsid w:val="009810ED"/>
    <w:rsid w:val="009901B9"/>
    <w:rsid w:val="009A7F70"/>
    <w:rsid w:val="009B6A7E"/>
    <w:rsid w:val="009D2370"/>
    <w:rsid w:val="00A20BB5"/>
    <w:rsid w:val="00A34F67"/>
    <w:rsid w:val="00A3719F"/>
    <w:rsid w:val="00A42D93"/>
    <w:rsid w:val="00A50AE5"/>
    <w:rsid w:val="00A5449E"/>
    <w:rsid w:val="00A54E2B"/>
    <w:rsid w:val="00A60981"/>
    <w:rsid w:val="00A95641"/>
    <w:rsid w:val="00AD5324"/>
    <w:rsid w:val="00AF6756"/>
    <w:rsid w:val="00B3065E"/>
    <w:rsid w:val="00B41795"/>
    <w:rsid w:val="00B70875"/>
    <w:rsid w:val="00B92F82"/>
    <w:rsid w:val="00BB7F16"/>
    <w:rsid w:val="00BE519A"/>
    <w:rsid w:val="00C1749F"/>
    <w:rsid w:val="00C37501"/>
    <w:rsid w:val="00C81EE3"/>
    <w:rsid w:val="00C90069"/>
    <w:rsid w:val="00D2560F"/>
    <w:rsid w:val="00D37630"/>
    <w:rsid w:val="00D51850"/>
    <w:rsid w:val="00D7620F"/>
    <w:rsid w:val="00DD3492"/>
    <w:rsid w:val="00E43747"/>
    <w:rsid w:val="00EA60EC"/>
    <w:rsid w:val="00EE095F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D1D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Footer">
    <w:name w:val="footer"/>
    <w:basedOn w:val="Normal"/>
    <w:link w:val="FooterChar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"/>
    <w:uiPriority w:val="99"/>
    <w:rsid w:val="006D1D8A"/>
    <w:pPr>
      <w:suppressLineNumbers/>
    </w:pPr>
  </w:style>
  <w:style w:type="paragraph" w:customStyle="1" w:styleId="Podpis3">
    <w:name w:val="Podpis3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A54E2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">
    <w:name w:val="List"/>
    <w:basedOn w:val="BodyText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3</Pages>
  <Words>1204</Words>
  <Characters>7226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eswiadkowska</cp:lastModifiedBy>
  <cp:revision>4</cp:revision>
  <cp:lastPrinted>2012-10-16T09:38:00Z</cp:lastPrinted>
  <dcterms:created xsi:type="dcterms:W3CDTF">2012-10-16T09:54:00Z</dcterms:created>
  <dcterms:modified xsi:type="dcterms:W3CDTF">2014-09-12T10:16:00Z</dcterms:modified>
</cp:coreProperties>
</file>