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A4" w:rsidRPr="00A34F67" w:rsidRDefault="00857FA4" w:rsidP="00A54E2B">
      <w:pPr>
        <w:rPr>
          <w:lang w:val="pt-PT" w:eastAsia="ar-SA"/>
        </w:rPr>
      </w:pPr>
    </w:p>
    <w:p w:rsidR="00857FA4" w:rsidRPr="003F158A" w:rsidRDefault="00857FA4" w:rsidP="00625AC1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97.5pt;height:75.75pt;visibility:visible">
            <v:imagedata r:id="rId5" o:title=""/>
          </v:shape>
        </w:pict>
      </w:r>
      <w:r>
        <w:rPr>
          <w:noProof/>
          <w:lang w:eastAsia="pl-PL"/>
        </w:rPr>
        <w:t xml:space="preserve">                                                    </w:t>
      </w:r>
      <w:r w:rsidRPr="003F158A">
        <w:rPr>
          <w:noProof/>
          <w:lang w:eastAsia="pl-PL"/>
        </w:rPr>
        <w:pict>
          <v:shape id="_x0000_i1026" type="#_x0000_t75" style="width:188.25pt;height:54pt">
            <v:imagedata r:id="rId6" o:title=""/>
          </v:shape>
        </w:pict>
      </w:r>
    </w:p>
    <w:p w:rsidR="00857FA4" w:rsidRPr="00625AC1" w:rsidRDefault="00857FA4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w:pict>
          <v:line id="Line 3" o:spid="_x0000_s1026" style="position:absolute;z-index:251645440;visibility:visibl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RHAIAADY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ACJrxEcAgAANgQAAA4AAAAAAAAAAAAAAAAALgIAAGRycy9lMm9Eb2MueG1sUEsBAi0AFAAG&#10;AAgAAAAhAM6Us0/aAAAACAEAAA8AAAAAAAAAAAAAAAAAdgQAAGRycy9kb3ducmV2LnhtbFBLBQYA&#10;AAAABAAEAPMAAAB9BQAAAAA=&#10;" strokecolor="#c80000" strokeweight="3.51pt">
            <v:stroke joinstyle="miter"/>
          </v:line>
        </w:pict>
      </w:r>
    </w:p>
    <w:p w:rsidR="00857FA4" w:rsidRDefault="00857FA4" w:rsidP="00A54E2B">
      <w:pPr>
        <w:pStyle w:val="Heading1"/>
        <w:tabs>
          <w:tab w:val="left" w:pos="0"/>
        </w:tabs>
        <w:jc w:val="center"/>
        <w:rPr>
          <w:rFonts w:cs="Tahoma"/>
        </w:rPr>
      </w:pPr>
    </w:p>
    <w:p w:rsidR="00857FA4" w:rsidRPr="00A54E2B" w:rsidRDefault="00857FA4" w:rsidP="00A54E2B">
      <w:pPr>
        <w:pStyle w:val="Heading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857FA4" w:rsidRPr="00A54E2B" w:rsidRDefault="00857FA4" w:rsidP="00A54E2B">
      <w:pPr>
        <w:jc w:val="center"/>
      </w:pPr>
      <w:r w:rsidRPr="00A54E2B">
        <w:t>na wyjazd do uczelni par</w:t>
      </w:r>
      <w:r>
        <w:t xml:space="preserve">tnerskiej w ramach programu </w:t>
      </w:r>
      <w:r w:rsidRPr="00A54E2B">
        <w:t>Erasmus</w:t>
      </w:r>
      <w:r>
        <w:t>+</w:t>
      </w:r>
    </w:p>
    <w:p w:rsidR="00857FA4" w:rsidRDefault="00857FA4" w:rsidP="00A54E2B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857FA4" w:rsidRPr="00220F9B" w:rsidRDefault="00857FA4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857FA4" w:rsidRDefault="00857FA4" w:rsidP="00A54E2B">
      <w:pPr>
        <w:jc w:val="center"/>
        <w:rPr>
          <w:rFonts w:cs="Tahoma"/>
        </w:rPr>
      </w:pPr>
    </w:p>
    <w:p w:rsidR="00857FA4" w:rsidRDefault="00857FA4" w:rsidP="00A54E2B"/>
    <w:p w:rsidR="00857FA4" w:rsidRPr="00A54E2B" w:rsidRDefault="00857FA4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 I. </w:t>
      </w:r>
      <w:r w:rsidRPr="00A54E2B">
        <w:rPr>
          <w:b/>
          <w:bCs/>
          <w:sz w:val="22"/>
          <w:szCs w:val="22"/>
          <w:u w:val="single"/>
        </w:rPr>
        <w:t>DANE OSOBOWE: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Data i miejsce urodzenia ...........................................................................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PESEL _ _ _ _ _ _ _ _ _ _ _ 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857FA4" w:rsidRPr="00A54E2B" w:rsidRDefault="00857FA4" w:rsidP="00A54E2B">
      <w:pPr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Dane osoby bliskiej w Polsce, z którą należy skontaktować się w razie konieczności: 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857FA4" w:rsidRPr="00A54E2B" w:rsidRDefault="00857FA4" w:rsidP="00A54E2B">
      <w:pPr>
        <w:rPr>
          <w:rFonts w:cs="Tahoma"/>
          <w:sz w:val="22"/>
          <w:szCs w:val="22"/>
          <w:u w:val="single"/>
        </w:rPr>
      </w:pPr>
    </w:p>
    <w:p w:rsidR="00857FA4" w:rsidRPr="00A54E2B" w:rsidRDefault="00857FA4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II.</w:t>
      </w:r>
      <w:r w:rsidRPr="00A54E2B">
        <w:rPr>
          <w:b/>
          <w:bCs/>
          <w:sz w:val="22"/>
          <w:szCs w:val="22"/>
          <w:u w:val="single"/>
        </w:rPr>
        <w:t xml:space="preserve"> ZNAJOMOŚĆ JĘZYKÓW OBCYCH:</w:t>
      </w:r>
    </w:p>
    <w:p w:rsidR="00857FA4" w:rsidRPr="00A54E2B" w:rsidRDefault="00857FA4" w:rsidP="00A54E2B">
      <w:pPr>
        <w:rPr>
          <w:rFonts w:cs="Tahoma"/>
          <w:b/>
          <w:bCs/>
          <w:sz w:val="22"/>
          <w:szCs w:val="22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1418"/>
        <w:gridCol w:w="2410"/>
        <w:gridCol w:w="2477"/>
      </w:tblGrid>
      <w:tr w:rsidR="00857FA4" w:rsidRPr="00A54E2B" w:rsidTr="00B41795">
        <w:trPr>
          <w:trHeight w:val="473"/>
        </w:trPr>
        <w:tc>
          <w:tcPr>
            <w:tcW w:w="3472" w:type="dxa"/>
          </w:tcPr>
          <w:p w:rsidR="00857FA4" w:rsidRPr="00A54E2B" w:rsidRDefault="00857FA4" w:rsidP="00B41795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857FA4" w:rsidRPr="00A54E2B" w:rsidRDefault="00857FA4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początkujący</w:t>
            </w:r>
          </w:p>
        </w:tc>
        <w:tc>
          <w:tcPr>
            <w:tcW w:w="2410" w:type="dxa"/>
          </w:tcPr>
          <w:p w:rsidR="00857FA4" w:rsidRPr="00A54E2B" w:rsidRDefault="00857FA4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średnio zaawansowany</w:t>
            </w:r>
          </w:p>
        </w:tc>
        <w:tc>
          <w:tcPr>
            <w:tcW w:w="2477" w:type="dxa"/>
          </w:tcPr>
          <w:p w:rsidR="00857FA4" w:rsidRPr="00A54E2B" w:rsidRDefault="00857FA4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zaawansowany</w:t>
            </w:r>
          </w:p>
        </w:tc>
      </w:tr>
      <w:tr w:rsidR="00857FA4" w:rsidRPr="00A54E2B" w:rsidTr="00B41795">
        <w:trPr>
          <w:trHeight w:val="410"/>
        </w:trPr>
        <w:tc>
          <w:tcPr>
            <w:tcW w:w="3472" w:type="dxa"/>
            <w:vAlign w:val="center"/>
          </w:tcPr>
          <w:p w:rsidR="00857FA4" w:rsidRPr="00A54E2B" w:rsidRDefault="00857FA4" w:rsidP="00B41795">
            <w:pPr>
              <w:pStyle w:val="List"/>
              <w:snapToGrid w:val="0"/>
              <w:spacing w:after="0"/>
            </w:pPr>
            <w:r w:rsidRPr="00A54E2B">
              <w:rPr>
                <w:sz w:val="22"/>
                <w:szCs w:val="22"/>
              </w:rPr>
              <w:t>1. ...................................................</w:t>
            </w:r>
          </w:p>
        </w:tc>
        <w:tc>
          <w:tcPr>
            <w:tcW w:w="1418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857FA4" w:rsidRPr="00A54E2B" w:rsidTr="00B41795">
        <w:trPr>
          <w:trHeight w:val="415"/>
        </w:trPr>
        <w:tc>
          <w:tcPr>
            <w:tcW w:w="3472" w:type="dxa"/>
            <w:vAlign w:val="center"/>
          </w:tcPr>
          <w:p w:rsidR="00857FA4" w:rsidRPr="00A54E2B" w:rsidRDefault="00857FA4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857FA4" w:rsidRPr="00A54E2B" w:rsidTr="00B41795">
        <w:trPr>
          <w:trHeight w:val="421"/>
        </w:trPr>
        <w:tc>
          <w:tcPr>
            <w:tcW w:w="3472" w:type="dxa"/>
            <w:vAlign w:val="center"/>
          </w:tcPr>
          <w:p w:rsidR="00857FA4" w:rsidRPr="00A54E2B" w:rsidRDefault="00857FA4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857FA4" w:rsidRPr="00A54E2B" w:rsidRDefault="00857FA4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</w:tbl>
    <w:p w:rsidR="00857FA4" w:rsidRPr="00A54E2B" w:rsidRDefault="00857FA4" w:rsidP="00A54E2B">
      <w:pPr>
        <w:rPr>
          <w:sz w:val="22"/>
          <w:szCs w:val="22"/>
        </w:rPr>
      </w:pP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POSIADANE CERTYFIKATY JĘZYKOWE ..................................................................................</w:t>
      </w:r>
    </w:p>
    <w:p w:rsidR="00857FA4" w:rsidRPr="00A54E2B" w:rsidRDefault="00857FA4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(do formularza należy dołączyć kserokopie certyfikatów)</w:t>
      </w:r>
    </w:p>
    <w:p w:rsidR="00857FA4" w:rsidRPr="00A54E2B" w:rsidRDefault="00857FA4" w:rsidP="00A54E2B">
      <w:pPr>
        <w:pStyle w:val="List"/>
        <w:spacing w:after="0"/>
        <w:rPr>
          <w:sz w:val="22"/>
          <w:szCs w:val="22"/>
        </w:rPr>
      </w:pPr>
      <w:r w:rsidRPr="00A54E2B">
        <w:rPr>
          <w:sz w:val="22"/>
          <w:szCs w:val="22"/>
        </w:rPr>
        <w:t xml:space="preserve">  </w:t>
      </w:r>
    </w:p>
    <w:p w:rsidR="00857FA4" w:rsidRPr="00A54E2B" w:rsidRDefault="00857FA4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III.</w:t>
      </w:r>
      <w:r w:rsidRPr="00A54E2B">
        <w:rPr>
          <w:b/>
          <w:bCs/>
          <w:sz w:val="22"/>
          <w:szCs w:val="22"/>
          <w:u w:val="single"/>
        </w:rPr>
        <w:t xml:space="preserve"> INFORMACJE O STUDIACH:</w:t>
      </w:r>
    </w:p>
    <w:p w:rsidR="00857FA4" w:rsidRPr="00A54E2B" w:rsidRDefault="00857FA4" w:rsidP="00A54E2B">
      <w:pPr>
        <w:rPr>
          <w:rFonts w:cs="Tahoma"/>
          <w:b/>
          <w:bCs/>
          <w:sz w:val="22"/>
          <w:szCs w:val="22"/>
          <w:u w:val="single"/>
        </w:rPr>
      </w:pPr>
    </w:p>
    <w:p w:rsidR="00857FA4" w:rsidRPr="00A54E2B" w:rsidRDefault="00857FA4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857FA4" w:rsidRPr="00A54E2B" w:rsidRDefault="00857FA4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857FA4" w:rsidRPr="00A54E2B" w:rsidRDefault="00857FA4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Średnia ocen z ostatnich 2 semestrów:                    sem ................ sem .............. łącznie ...................</w:t>
      </w:r>
    </w:p>
    <w:p w:rsidR="00857FA4" w:rsidRPr="00A54E2B" w:rsidRDefault="00857FA4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Ocena z języka obcego z ostatnich 2 semestrów:    sem ............... sem. .............. łącznie ...................</w:t>
      </w:r>
    </w:p>
    <w:p w:rsidR="00857FA4" w:rsidRDefault="00857FA4" w:rsidP="00A54E2B">
      <w:pPr>
        <w:pStyle w:val="List"/>
        <w:spacing w:after="0"/>
      </w:pPr>
      <w:r>
        <w:t xml:space="preserve">                                           </w:t>
      </w:r>
    </w:p>
    <w:p w:rsidR="00857FA4" w:rsidRDefault="00857FA4" w:rsidP="00A54E2B">
      <w:pPr>
        <w:ind w:left="4860"/>
        <w:rPr>
          <w:rFonts w:cs="Tahoma"/>
          <w:sz w:val="20"/>
          <w:szCs w:val="20"/>
        </w:rPr>
      </w:pPr>
    </w:p>
    <w:p w:rsidR="00857FA4" w:rsidRDefault="00857FA4" w:rsidP="00A54E2B">
      <w:pPr>
        <w:ind w:left="4860"/>
        <w:rPr>
          <w:rFonts w:cs="Tahoma"/>
          <w:sz w:val="16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</w:t>
      </w:r>
      <w:r>
        <w:rPr>
          <w:rFonts w:cs="Tahoma"/>
          <w:sz w:val="16"/>
          <w:szCs w:val="20"/>
        </w:rPr>
        <w:t xml:space="preserve">       </w:t>
      </w:r>
    </w:p>
    <w:p w:rsidR="00857FA4" w:rsidRPr="00A54E2B" w:rsidRDefault="00857FA4" w:rsidP="00A54E2B">
      <w:pPr>
        <w:ind w:left="4860"/>
        <w:rPr>
          <w:rFonts w:cs="Tahoma"/>
          <w:sz w:val="20"/>
          <w:szCs w:val="20"/>
        </w:rPr>
      </w:pPr>
      <w:r>
        <w:rPr>
          <w:rFonts w:cs="Tahoma"/>
          <w:sz w:val="16"/>
          <w:szCs w:val="20"/>
        </w:rPr>
        <w:t xml:space="preserve"> (PODPIS I PIECZĘĆ UCZELNI)</w:t>
      </w:r>
    </w:p>
    <w:p w:rsidR="00857FA4" w:rsidRDefault="00857FA4" w:rsidP="00A54E2B"/>
    <w:p w:rsidR="00857FA4" w:rsidRDefault="00857FA4" w:rsidP="00A54E2B">
      <w:pPr>
        <w:rPr>
          <w:rFonts w:cs="Tahoma"/>
          <w:b/>
          <w:bCs/>
        </w:rPr>
      </w:pPr>
    </w:p>
    <w:p w:rsidR="00857FA4" w:rsidRDefault="00857FA4" w:rsidP="00A54E2B">
      <w:pPr>
        <w:rPr>
          <w:rFonts w:cs="Tahoma"/>
          <w:b/>
          <w:bCs/>
        </w:rPr>
      </w:pPr>
    </w:p>
    <w:p w:rsidR="00857FA4" w:rsidRDefault="00857FA4" w:rsidP="00A54E2B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t xml:space="preserve">IV. </w:t>
      </w:r>
      <w:r>
        <w:rPr>
          <w:rFonts w:cs="Tahoma"/>
          <w:b/>
          <w:bCs/>
          <w:u w:val="single"/>
        </w:rPr>
        <w:t>NAZWA WYBRANEJ PRZEZ STUDENTA UCZELNI ZAGRANICZNEJ:</w:t>
      </w:r>
    </w:p>
    <w:p w:rsidR="00857FA4" w:rsidRDefault="00857FA4" w:rsidP="00A54E2B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 (zakreślić jedną opcję lub więcej-max.3, w przypadku wyboru więcej niż jednej uczelni proszę oznaczyć kolejność tj. 1 lub 2 lub 3)</w:t>
      </w:r>
    </w:p>
    <w:p w:rsidR="00857FA4" w:rsidRDefault="00857FA4" w:rsidP="00A54E2B">
      <w:pPr>
        <w:ind w:left="720"/>
        <w:rPr>
          <w:rFonts w:cs="Tahoma"/>
        </w:rPr>
      </w:pPr>
      <w:r>
        <w:rPr>
          <w:noProof/>
          <w:lang w:eastAsia="pl-PL"/>
        </w:rPr>
        <w:pict>
          <v:rect id="_x0000_s1027" style="position:absolute;left:0;text-align:left;margin-left:13.15pt;margin-top:13pt;width:12pt;height:12pt;z-index:251646464;v-text-anchor:middle" fillcolor="silver" strokeweight=".74pt">
            <v:fill color2="#630"/>
            <v:stroke joinstyle="round"/>
          </v:rect>
        </w:pict>
      </w:r>
      <w:r>
        <w:rPr>
          <w:rFonts w:cs="Tahoma"/>
        </w:rPr>
        <w:t xml:space="preserve"> </w:t>
      </w:r>
    </w:p>
    <w:p w:rsidR="00857FA4" w:rsidRPr="008526BB" w:rsidRDefault="00857FA4" w:rsidP="00A54E2B">
      <w:pPr>
        <w:ind w:left="720"/>
        <w:rPr>
          <w:rFonts w:cs="Tahoma"/>
          <w:i/>
          <w:iCs/>
        </w:rPr>
      </w:pPr>
      <w:r w:rsidRPr="008526BB">
        <w:rPr>
          <w:rFonts w:cs="Tahoma"/>
          <w:i/>
          <w:iCs/>
        </w:rPr>
        <w:t>HOCHSCHULE ZITTAU/GÖRLITZ (NIEMCY) - EE</w:t>
      </w:r>
    </w:p>
    <w:p w:rsidR="00857FA4" w:rsidRPr="008526BB" w:rsidRDefault="00857FA4" w:rsidP="00A54E2B">
      <w:pPr>
        <w:rPr>
          <w:rFonts w:cs="Tahoma"/>
        </w:rPr>
      </w:pPr>
    </w:p>
    <w:p w:rsidR="00857FA4" w:rsidRPr="00642F3F" w:rsidRDefault="00857FA4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8" style="position:absolute;margin-left:13.15pt;margin-top:1pt;width:12pt;height:12pt;z-index:251647488;v-text-anchor:middle" fillcolor="silver" strokeweight=".74pt">
            <v:fill color2="#630"/>
            <v:stroke joinstyle="round"/>
          </v:rect>
        </w:pict>
      </w:r>
      <w:r w:rsidRPr="00642F3F">
        <w:rPr>
          <w:lang w:val="pt-PT"/>
        </w:rPr>
        <w:t xml:space="preserve">            </w:t>
      </w:r>
      <w:r w:rsidRPr="00642F3F">
        <w:rPr>
          <w:i/>
          <w:iCs/>
          <w:lang w:val="pt-PT"/>
        </w:rPr>
        <w:t>POLYTECHNIC INSTITUTE OF LEIRIA (PORTUGALIA) – IOŚ</w:t>
      </w:r>
    </w:p>
    <w:p w:rsidR="00857FA4" w:rsidRPr="00642F3F" w:rsidRDefault="00857FA4" w:rsidP="00A54E2B">
      <w:pPr>
        <w:rPr>
          <w:rFonts w:cs="Tahoma"/>
          <w:lang w:val="pt-PT"/>
        </w:rPr>
      </w:pPr>
    </w:p>
    <w:p w:rsidR="00857FA4" w:rsidRPr="00642F3F" w:rsidRDefault="00857FA4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9" style="position:absolute;margin-left:13.15pt;margin-top:1pt;width:12pt;height:12pt;z-index:251648512;v-text-anchor:middle" fillcolor="silver" strokeweight=".74pt">
            <v:fill color2="#630"/>
            <v:stroke joinstyle="round"/>
          </v:rect>
        </w:pict>
      </w:r>
      <w:r w:rsidRPr="00642F3F">
        <w:rPr>
          <w:lang w:val="pt-PT"/>
        </w:rPr>
        <w:t xml:space="preserve">            </w:t>
      </w:r>
      <w:r w:rsidRPr="00642F3F">
        <w:rPr>
          <w:i/>
          <w:iCs/>
          <w:lang w:val="pt-PT"/>
        </w:rPr>
        <w:t>BRAGANCA POLYTECHNIC INSTITUTE (PORTUGALIA) – EE, MBM</w:t>
      </w:r>
      <w:r>
        <w:rPr>
          <w:i/>
          <w:iCs/>
          <w:lang w:val="pt-PT"/>
        </w:rPr>
        <w:t>, ZARZĄDZANIE</w:t>
      </w:r>
    </w:p>
    <w:p w:rsidR="00857FA4" w:rsidRPr="00642F3F" w:rsidRDefault="00857FA4" w:rsidP="00A54E2B">
      <w:pPr>
        <w:rPr>
          <w:rFonts w:cs="Tahoma"/>
          <w:i/>
          <w:iCs/>
          <w:lang w:val="pt-PT"/>
        </w:rPr>
      </w:pPr>
    </w:p>
    <w:p w:rsidR="00857FA4" w:rsidRDefault="00857FA4" w:rsidP="00A54E2B">
      <w:pPr>
        <w:rPr>
          <w:rFonts w:cs="Tahoma"/>
          <w:i/>
          <w:iCs/>
          <w:lang w:val="en-US"/>
        </w:rPr>
      </w:pPr>
      <w:r w:rsidRPr="00642F3F">
        <w:rPr>
          <w:rFonts w:cs="Tahoma"/>
          <w:i/>
          <w:iCs/>
          <w:lang w:val="pt-PT"/>
        </w:rPr>
        <w:t xml:space="preserve">     </w:t>
      </w:r>
      <w:r>
        <w:rPr>
          <w:noProof/>
          <w:lang w:eastAsia="pl-PL"/>
        </w:rPr>
        <w:pict>
          <v:rect id="_x0000_s1030" style="position:absolute;margin-left:13.15pt;margin-top:1pt;width:12pt;height:12pt;z-index:251654656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642F3F">
        <w:rPr>
          <w:rFonts w:cs="Tahoma"/>
          <w:i/>
          <w:iCs/>
          <w:lang w:val="pt-PT"/>
        </w:rPr>
        <w:t xml:space="preserve">       </w:t>
      </w:r>
      <w:smartTag w:uri="urn:schemas-microsoft-com:office:smarttags" w:element="PlaceType">
        <w:r>
          <w:rPr>
            <w:rFonts w:cs="Tahoma"/>
            <w:i/>
            <w:iCs/>
            <w:lang w:val="en-US"/>
          </w:rPr>
          <w:t>UNIVERSITY</w:t>
        </w:r>
      </w:smartTag>
      <w:r>
        <w:rPr>
          <w:rFonts w:cs="Tahoma"/>
          <w:i/>
          <w:iCs/>
          <w:lang w:val="en-US"/>
        </w:rPr>
        <w:t xml:space="preserve"> OF </w:t>
      </w:r>
      <w:smartTag w:uri="urn:schemas-microsoft-com:office:smarttags" w:element="PlaceName">
        <w:r>
          <w:rPr>
            <w:rFonts w:cs="Tahoma"/>
            <w:i/>
            <w:iCs/>
            <w:lang w:val="en-US"/>
          </w:rPr>
          <w:t>TECHNOLOGY</w:t>
        </w:r>
      </w:smartTag>
      <w:r>
        <w:rPr>
          <w:rFonts w:cs="Tahoma"/>
          <w:i/>
          <w:iCs/>
          <w:lang w:val="en-US"/>
        </w:rPr>
        <w:t xml:space="preserve"> AND ECONOMICS IN </w:t>
      </w:r>
      <w:smartTag w:uri="urn:schemas-microsoft-com:office:smarttags" w:element="City">
        <w:smartTag w:uri="urn:schemas-microsoft-com:office:smarttags" w:element="place">
          <w:r>
            <w:rPr>
              <w:rFonts w:cs="Tahoma"/>
              <w:i/>
              <w:iCs/>
              <w:lang w:val="en-US"/>
            </w:rPr>
            <w:t>BUDAPEST</w:t>
          </w:r>
        </w:smartTag>
      </w:smartTag>
      <w:r>
        <w:rPr>
          <w:rFonts w:cs="Tahoma"/>
          <w:i/>
          <w:iCs/>
          <w:lang w:val="en-US"/>
        </w:rPr>
        <w:t xml:space="preserve"> (WĘGRY) – EE</w:t>
      </w:r>
    </w:p>
    <w:p w:rsidR="00857FA4" w:rsidRPr="008526BB" w:rsidRDefault="00857FA4" w:rsidP="00D37630">
      <w:pPr>
        <w:rPr>
          <w:rFonts w:cs="Tahoma"/>
          <w:i/>
          <w:iCs/>
          <w:lang w:val="en-US"/>
        </w:rPr>
      </w:pPr>
      <w:r w:rsidRPr="008526BB">
        <w:rPr>
          <w:rFonts w:cs="Tahoma"/>
          <w:i/>
          <w:iCs/>
          <w:lang w:val="en-US"/>
        </w:rPr>
        <w:t xml:space="preserve">     </w:t>
      </w:r>
      <w:r>
        <w:rPr>
          <w:noProof/>
          <w:lang w:eastAsia="pl-PL"/>
        </w:rPr>
        <w:pict>
          <v:rect id="_x0000_s1031" style="position:absolute;margin-left:13.15pt;margin-top:1pt;width:12pt;height:12pt;z-index:25166387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8526BB">
        <w:rPr>
          <w:rFonts w:cs="Tahoma"/>
          <w:i/>
          <w:iCs/>
          <w:lang w:val="en-US"/>
        </w:rPr>
        <w:t xml:space="preserve">       FACHHOCHSCHULE </w:t>
      </w:r>
      <w:smartTag w:uri="urn:schemas-microsoft-com:office:smarttags" w:element="City">
        <w:smartTag w:uri="urn:schemas-microsoft-com:office:smarttags" w:element="place">
          <w:r w:rsidRPr="008526BB">
            <w:rPr>
              <w:rFonts w:cs="Tahoma"/>
              <w:i/>
              <w:iCs/>
              <w:lang w:val="en-US"/>
            </w:rPr>
            <w:t>ERFURT</w:t>
          </w:r>
        </w:smartTag>
      </w:smartTag>
      <w:r w:rsidRPr="008526BB">
        <w:rPr>
          <w:rFonts w:cs="Tahoma"/>
          <w:i/>
          <w:iCs/>
          <w:lang w:val="en-US"/>
        </w:rPr>
        <w:t xml:space="preserve"> (NIEMCY) – ZARZĄDZANIE</w:t>
      </w:r>
    </w:p>
    <w:p w:rsidR="00857FA4" w:rsidRPr="008526BB" w:rsidRDefault="00857FA4" w:rsidP="00C37501">
      <w:pPr>
        <w:rPr>
          <w:rFonts w:cs="Tahoma"/>
          <w:lang w:val="en-US"/>
        </w:rPr>
      </w:pPr>
    </w:p>
    <w:p w:rsidR="00857FA4" w:rsidRPr="008526BB" w:rsidRDefault="00857FA4" w:rsidP="00C37501">
      <w:pPr>
        <w:rPr>
          <w:i/>
          <w:iCs/>
          <w:lang w:val="en-US"/>
        </w:rPr>
      </w:pPr>
      <w:r>
        <w:rPr>
          <w:noProof/>
          <w:lang w:eastAsia="pl-PL"/>
        </w:rPr>
        <w:pict>
          <v:rect id="_x0000_s1032" style="position:absolute;margin-left:13.15pt;margin-top:1pt;width:12pt;height:12pt;z-index:251655680;v-text-anchor:middle" fillcolor="silver" strokeweight=".74pt">
            <v:fill color2="#630"/>
            <v:stroke joinstyle="round"/>
          </v:rect>
        </w:pict>
      </w:r>
      <w:r w:rsidRPr="008526BB">
        <w:rPr>
          <w:lang w:val="en-US"/>
        </w:rPr>
        <w:t xml:space="preserve">            </w:t>
      </w:r>
      <w:smartTag w:uri="urn:schemas-microsoft-com:office:smarttags" w:element="country-region">
        <w:smartTag w:uri="urn:schemas-microsoft-com:office:smarttags" w:element="PlaceName">
          <w:smartTag w:uri="urn:schemas-microsoft-com:office:smarttags" w:element="PlaceName">
            <w:smartTag w:uri="urn:schemas-microsoft-com:office:smarttags" w:element="place">
              <w:r w:rsidRPr="008526BB">
                <w:rPr>
                  <w:i/>
                  <w:iCs/>
                  <w:lang w:val="en-US"/>
                </w:rPr>
                <w:t>SULEYMAN</w:t>
              </w:r>
            </w:smartTag>
          </w:smartTag>
          <w:r w:rsidRPr="008526BB">
            <w:rPr>
              <w:i/>
              <w:iCs/>
              <w:lang w:val="en-US"/>
            </w:rPr>
            <w:t xml:space="preserve"> </w:t>
          </w:r>
          <w:smartTag w:uri="urn:schemas-microsoft-com:office:smarttags" w:element="country-region">
            <w:smartTag w:uri="urn:schemas-microsoft-com:office:smarttags" w:element="PlaceName">
              <w:r w:rsidRPr="008526BB">
                <w:rPr>
                  <w:i/>
                  <w:iCs/>
                  <w:lang w:val="en-US"/>
                </w:rPr>
                <w:t>DEMIREL</w:t>
              </w:r>
            </w:smartTag>
          </w:smartTag>
          <w:r w:rsidRPr="008526BB">
            <w:rPr>
              <w:i/>
              <w:iCs/>
              <w:lang w:val="en-US"/>
            </w:rPr>
            <w:t xml:space="preserve"> </w:t>
          </w:r>
          <w:smartTag w:uri="urn:schemas-microsoft-com:office:smarttags" w:element="country-region">
            <w:smartTag w:uri="urn:schemas-microsoft-com:office:smarttags" w:element="PlaceType">
              <w:r w:rsidRPr="008526BB">
                <w:rPr>
                  <w:i/>
                  <w:iCs/>
                  <w:lang w:val="en-US"/>
                </w:rPr>
                <w:t>UNIVERSITY</w:t>
              </w:r>
            </w:smartTag>
          </w:smartTag>
        </w:smartTag>
      </w:smartTag>
      <w:r w:rsidRPr="008526BB">
        <w:rPr>
          <w:i/>
          <w:iCs/>
          <w:lang w:val="en-US"/>
        </w:rPr>
        <w:t xml:space="preserve"> IN ISPARTA (TURCJA) – ZARZĄDZANIE</w:t>
      </w:r>
    </w:p>
    <w:p w:rsidR="00857FA4" w:rsidRPr="008526BB" w:rsidRDefault="00857FA4" w:rsidP="00C37501">
      <w:pPr>
        <w:rPr>
          <w:rFonts w:cs="Tahoma"/>
          <w:lang w:val="en-US"/>
        </w:rPr>
      </w:pPr>
    </w:p>
    <w:p w:rsidR="00857FA4" w:rsidRPr="008526BB" w:rsidRDefault="00857FA4" w:rsidP="00C37501">
      <w:pPr>
        <w:rPr>
          <w:i/>
          <w:iCs/>
          <w:lang w:val="en-US"/>
        </w:rPr>
      </w:pPr>
      <w:r>
        <w:rPr>
          <w:noProof/>
          <w:lang w:eastAsia="pl-PL"/>
        </w:rPr>
        <w:pict>
          <v:rect id="_x0000_s1033" style="position:absolute;margin-left:13.15pt;margin-top:1pt;width:12pt;height:12pt;z-index:251656704;v-text-anchor:middle" fillcolor="silver" strokeweight=".74pt">
            <v:fill color2="#630"/>
            <v:stroke joinstyle="round"/>
          </v:rect>
        </w:pict>
      </w:r>
      <w:r w:rsidRPr="008526BB">
        <w:rPr>
          <w:lang w:val="en-US"/>
        </w:rPr>
        <w:t xml:space="preserve">            </w:t>
      </w:r>
      <w:r w:rsidRPr="008526BB">
        <w:rPr>
          <w:i/>
          <w:iCs/>
          <w:lang w:val="en-US"/>
        </w:rPr>
        <w:t>UNIVERSITY  OF ŽILINA (SŁOWACJA) – ZARZĄDZANIE</w:t>
      </w:r>
    </w:p>
    <w:p w:rsidR="00857FA4" w:rsidRPr="008526BB" w:rsidRDefault="00857FA4" w:rsidP="00C37501">
      <w:pPr>
        <w:rPr>
          <w:rFonts w:cs="Tahoma"/>
          <w:i/>
          <w:iCs/>
          <w:lang w:val="en-US"/>
        </w:rPr>
      </w:pPr>
    </w:p>
    <w:p w:rsidR="00857FA4" w:rsidRPr="008526BB" w:rsidRDefault="00857FA4" w:rsidP="00C37501">
      <w:pPr>
        <w:rPr>
          <w:rFonts w:cs="Tahoma"/>
          <w:i/>
          <w:iCs/>
          <w:lang w:val="en-US"/>
        </w:rPr>
      </w:pPr>
      <w:r w:rsidRPr="008526BB">
        <w:rPr>
          <w:rFonts w:cs="Tahoma"/>
          <w:i/>
          <w:iCs/>
          <w:lang w:val="en-US"/>
        </w:rPr>
        <w:t xml:space="preserve">     </w:t>
      </w:r>
      <w:r>
        <w:rPr>
          <w:noProof/>
          <w:lang w:eastAsia="pl-PL"/>
        </w:rPr>
        <w:pict>
          <v:rect id="_x0000_s1034" style="position:absolute;margin-left:13.15pt;margin-top:1pt;width:12pt;height:12pt;z-index:251657728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8526BB">
        <w:rPr>
          <w:rFonts w:cs="Tahoma"/>
          <w:i/>
          <w:iCs/>
          <w:lang w:val="en-US"/>
        </w:rPr>
        <w:t xml:space="preserve">       UNIVERSITA DEGLI STUDI DI </w:t>
      </w:r>
      <w:smartTag w:uri="urn:schemas-microsoft-com:office:smarttags" w:element="country-region">
        <w:smartTag w:uri="urn:schemas-microsoft-com:office:smarttags" w:element="City">
          <w:smartTag w:uri="urn:schemas-microsoft-com:office:smarttags" w:element="place">
            <w:r w:rsidRPr="008526BB">
              <w:rPr>
                <w:rFonts w:cs="Tahoma"/>
                <w:i/>
                <w:iCs/>
                <w:lang w:val="en-US"/>
              </w:rPr>
              <w:t>PERUGIA</w:t>
            </w:r>
          </w:smartTag>
        </w:smartTag>
      </w:smartTag>
      <w:r w:rsidRPr="008526BB">
        <w:rPr>
          <w:rFonts w:cs="Tahoma"/>
          <w:i/>
          <w:iCs/>
          <w:lang w:val="en-US"/>
        </w:rPr>
        <w:t xml:space="preserve">   (WŁOCHY) – ZB, ZWIS, BM</w:t>
      </w:r>
    </w:p>
    <w:p w:rsidR="00857FA4" w:rsidRPr="008526BB" w:rsidRDefault="00857FA4" w:rsidP="00C37501">
      <w:pPr>
        <w:rPr>
          <w:rFonts w:cs="Tahoma"/>
          <w:i/>
          <w:iCs/>
          <w:lang w:val="en-US"/>
        </w:rPr>
      </w:pPr>
    </w:p>
    <w:p w:rsidR="00857FA4" w:rsidRPr="008526BB" w:rsidRDefault="00857FA4" w:rsidP="00C37501">
      <w:pPr>
        <w:tabs>
          <w:tab w:val="left" w:pos="709"/>
        </w:tabs>
        <w:ind w:left="709"/>
        <w:rPr>
          <w:rFonts w:cs="Tahoma"/>
          <w:i/>
          <w:iCs/>
        </w:rPr>
      </w:pPr>
      <w:r>
        <w:rPr>
          <w:noProof/>
          <w:lang w:eastAsia="pl-PL"/>
        </w:rPr>
        <w:pict>
          <v:rect id="_x0000_s1035" style="position:absolute;left:0;text-align:left;margin-left:13.15pt;margin-top:1.15pt;width:12pt;height:12pt;z-index:251660800;v-text-anchor:middle" fillcolor="silver" strokeweight=".74pt">
            <v:fill color2="#630"/>
            <v:stroke joinstyle="round"/>
          </v:rect>
        </w:pict>
      </w:r>
      <w:r w:rsidRPr="008526BB">
        <w:rPr>
          <w:rFonts w:cs="Tahoma"/>
          <w:i/>
          <w:iCs/>
        </w:rPr>
        <w:t xml:space="preserve">UNIVERSITA DEGLI STUDI DI MODENA E REGGIO EMILIA (WŁOCHY) – ZARZADZANIE </w:t>
      </w:r>
    </w:p>
    <w:p w:rsidR="00857FA4" w:rsidRPr="008526BB" w:rsidRDefault="00857FA4" w:rsidP="00C37501">
      <w:pPr>
        <w:tabs>
          <w:tab w:val="left" w:pos="709"/>
        </w:tabs>
        <w:ind w:left="709"/>
        <w:rPr>
          <w:rFonts w:cs="Tahoma"/>
          <w:i/>
          <w:iCs/>
          <w:sz w:val="18"/>
          <w:szCs w:val="18"/>
        </w:rPr>
      </w:pPr>
    </w:p>
    <w:p w:rsidR="00857FA4" w:rsidRPr="000C4F87" w:rsidRDefault="00857FA4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</w:rPr>
        <w:t xml:space="preserve">       </w:t>
      </w:r>
      <w:r>
        <w:rPr>
          <w:noProof/>
          <w:lang w:eastAsia="pl-PL"/>
        </w:rPr>
        <w:pict>
          <v:rect id="_x0000_s1036" style="position:absolute;margin-left:13.15pt;margin-top:1pt;width:12pt;height:12pt;z-index:25165875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8526BB">
        <w:rPr>
          <w:rFonts w:cs="Tahoma"/>
          <w:i/>
          <w:iCs/>
        </w:rPr>
        <w:t xml:space="preserve">     </w:t>
      </w:r>
      <w:r w:rsidRPr="000C4F87">
        <w:rPr>
          <w:rFonts w:cs="Tahoma"/>
          <w:i/>
          <w:iCs/>
        </w:rPr>
        <w:t xml:space="preserve">STOPANSKA AKADEMIA “D.A. TSENOV” </w:t>
      </w:r>
      <w:r>
        <w:rPr>
          <w:rFonts w:cs="Tahoma"/>
          <w:i/>
          <w:iCs/>
        </w:rPr>
        <w:t xml:space="preserve">SVISHTOV </w:t>
      </w:r>
      <w:r w:rsidRPr="000C4F87">
        <w:rPr>
          <w:rFonts w:cs="Tahoma"/>
          <w:i/>
          <w:iCs/>
        </w:rPr>
        <w:t xml:space="preserve">(BUŁGARIA) – </w:t>
      </w:r>
      <w:r>
        <w:rPr>
          <w:rFonts w:cs="Tahoma"/>
          <w:i/>
          <w:iCs/>
        </w:rPr>
        <w:t>ZARZĄDZANIE</w:t>
      </w:r>
    </w:p>
    <w:p w:rsidR="00857FA4" w:rsidRPr="000C4F87" w:rsidRDefault="00857FA4" w:rsidP="00C37501">
      <w:pPr>
        <w:rPr>
          <w:rFonts w:cs="Tahoma"/>
          <w:i/>
          <w:iCs/>
        </w:rPr>
      </w:pPr>
    </w:p>
    <w:p w:rsidR="00857FA4" w:rsidRPr="00142839" w:rsidRDefault="00857FA4" w:rsidP="00C37501">
      <w:pPr>
        <w:rPr>
          <w:i/>
          <w:iCs/>
          <w:lang w:val="en-US"/>
        </w:rPr>
      </w:pPr>
      <w:r w:rsidRPr="006E1C83">
        <w:rPr>
          <w:rFonts w:cs="Tahoma"/>
          <w:i/>
        </w:rPr>
        <w:tab/>
      </w:r>
      <w:smartTag w:uri="urn:schemas-microsoft-com:office:smarttags" w:element="country-region">
        <w:smartTag w:uri="urn:schemas-microsoft-com:office:smarttags" w:element="PlaceType">
          <w:r w:rsidRPr="00142839">
            <w:rPr>
              <w:i/>
              <w:lang w:val="en-US"/>
            </w:rPr>
            <w:t>UNIVERSITY</w:t>
          </w:r>
        </w:smartTag>
      </w:smartTag>
      <w:r w:rsidRPr="00142839">
        <w:rPr>
          <w:i/>
          <w:lang w:val="en-US"/>
        </w:rPr>
        <w:t xml:space="preserve"> OF </w:t>
      </w:r>
      <w:smartTag w:uri="urn:schemas-microsoft-com:office:smarttags" w:element="country-region">
        <w:smartTag w:uri="urn:schemas-microsoft-com:office:smarttags" w:element="PlaceName">
          <w:r w:rsidRPr="00142839">
            <w:rPr>
              <w:i/>
              <w:lang w:val="en-US"/>
            </w:rPr>
            <w:t>TECHNOLOGY</w:t>
          </w:r>
        </w:smartTag>
      </w:smartTag>
      <w:r w:rsidRPr="00142839">
        <w:rPr>
          <w:i/>
          <w:lang w:val="en-US"/>
        </w:rPr>
        <w:t xml:space="preserve"> AND ECONOMICS IN </w:t>
      </w:r>
      <w:smartTag w:uri="urn:schemas-microsoft-com:office:smarttags" w:element="country-region">
        <w:smartTag w:uri="urn:schemas-microsoft-com:office:smarttags" w:element="City">
          <w:r w:rsidRPr="00142839">
            <w:rPr>
              <w:i/>
              <w:lang w:val="en-US"/>
            </w:rPr>
            <w:t>BUDAPEST</w:t>
          </w:r>
        </w:smartTag>
      </w:smartTag>
      <w:r w:rsidRPr="00142839">
        <w:rPr>
          <w:i/>
          <w:lang w:val="en-US"/>
        </w:rPr>
        <w:t xml:space="preserve"> (</w:t>
      </w:r>
      <w:smartTag w:uri="urn:schemas-microsoft-com:office:smarttags" w:element="country-region">
        <w:smartTag w:uri="urn:schemas-microsoft-com:office:smarttags" w:element="place">
          <w:r w:rsidRPr="00142839">
            <w:rPr>
              <w:i/>
              <w:lang w:val="en-US"/>
            </w:rPr>
            <w:t>HUNGARY</w:t>
          </w:r>
        </w:smartTag>
      </w:smartTag>
      <w:r w:rsidRPr="00142839">
        <w:rPr>
          <w:i/>
          <w:lang w:val="en-US"/>
        </w:rPr>
        <w:t xml:space="preserve">)-         </w:t>
      </w:r>
      <w:r w:rsidRPr="00142839">
        <w:rPr>
          <w:i/>
          <w:lang w:val="en-US"/>
        </w:rPr>
        <w:tab/>
      </w:r>
      <w:r>
        <w:rPr>
          <w:noProof/>
          <w:lang w:eastAsia="pl-PL"/>
        </w:rPr>
        <w:pict>
          <v:rect id="_x0000_s1037" style="position:absolute;margin-left:13.15pt;margin-top:1pt;width:12pt;height:12pt;z-index:251659776;mso-position-horizontal-relative:text;mso-position-vertical-relative:text;v-text-anchor:middle" fillcolor="silver" strokeweight=".74pt">
            <v:fill color2="#630"/>
            <v:stroke joinstyle="round"/>
          </v:rect>
        </w:pict>
      </w:r>
      <w:r>
        <w:rPr>
          <w:i/>
          <w:lang w:val="en-US"/>
        </w:rPr>
        <w:t>ZARZADZANIE</w:t>
      </w:r>
    </w:p>
    <w:p w:rsidR="00857FA4" w:rsidRDefault="00857FA4" w:rsidP="00C37501">
      <w:pPr>
        <w:rPr>
          <w:lang w:val="en-US"/>
        </w:rPr>
      </w:pPr>
      <w:r>
        <w:rPr>
          <w:lang w:val="en-US"/>
        </w:rPr>
        <w:tab/>
      </w:r>
    </w:p>
    <w:p w:rsidR="00857FA4" w:rsidRPr="00272D93" w:rsidRDefault="00857FA4" w:rsidP="00C37501">
      <w:pPr>
        <w:ind w:firstLine="709"/>
        <w:rPr>
          <w:i/>
        </w:rPr>
      </w:pPr>
      <w:r>
        <w:rPr>
          <w:noProof/>
          <w:lang w:eastAsia="pl-PL"/>
        </w:rPr>
        <w:pict>
          <v:rect id="_x0000_s1038" style="position:absolute;left:0;text-align:left;margin-left:15.4pt;margin-top:.3pt;width:12pt;height:12pt;z-index:251661824;v-text-anchor:middle" fillcolor="silver" strokeweight=".74pt">
            <v:fill color2="#630"/>
            <v:stroke joinstyle="round"/>
          </v:rect>
        </w:pict>
      </w:r>
      <w:r w:rsidRPr="00272D93">
        <w:rPr>
          <w:i/>
          <w:noProof/>
          <w:lang w:eastAsia="pl-PL"/>
        </w:rPr>
        <w:t>AKDENIZ UNIVERISTESI IN ANTALYA (TURCJA) - ZARZĄDZANIE</w:t>
      </w:r>
    </w:p>
    <w:p w:rsidR="00857FA4" w:rsidRPr="00C37501" w:rsidRDefault="00857FA4" w:rsidP="00C37501">
      <w:pPr>
        <w:ind w:left="720"/>
        <w:rPr>
          <w:rFonts w:cs="Tahoma"/>
        </w:rPr>
      </w:pPr>
      <w:r>
        <w:rPr>
          <w:noProof/>
          <w:lang w:eastAsia="pl-PL"/>
        </w:rPr>
        <w:pict>
          <v:rect id="_x0000_s1039" style="position:absolute;left:0;text-align:left;margin-left:13.15pt;margin-top:13pt;width:12pt;height:12pt;z-index:251662848;v-text-anchor:middle" fillcolor="silver" strokeweight=".74pt">
            <v:fill color2="#630"/>
            <v:stroke joinstyle="round"/>
          </v:rect>
        </w:pict>
      </w:r>
    </w:p>
    <w:p w:rsidR="00857FA4" w:rsidRDefault="00857FA4" w:rsidP="00C37501">
      <w:pPr>
        <w:ind w:left="709" w:firstLine="11"/>
        <w:rPr>
          <w:i/>
          <w:iCs/>
          <w:lang w:val="en-US"/>
        </w:rPr>
      </w:pPr>
      <w:r w:rsidRPr="007E4DDB">
        <w:rPr>
          <w:i/>
          <w:iCs/>
          <w:lang w:val="en-US"/>
        </w:rPr>
        <w:t>SARKANA KRUSTA MEDICINAS KOLEDZA (</w:t>
      </w:r>
      <w:smartTag w:uri="urn:schemas-microsoft-com:office:smarttags" w:element="country-region">
        <w:smartTag w:uri="urn:schemas-microsoft-com:office:smarttags" w:element="PlaceName">
          <w:r w:rsidRPr="007E4DDB">
            <w:rPr>
              <w:i/>
              <w:iCs/>
              <w:lang w:val="en-US"/>
            </w:rPr>
            <w:t>RED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Name">
          <w:r w:rsidRPr="007E4DDB">
            <w:rPr>
              <w:i/>
              <w:iCs/>
              <w:lang w:val="en-US"/>
            </w:rPr>
            <w:t>CROSS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Name">
          <w:r w:rsidRPr="007E4DDB">
            <w:rPr>
              <w:i/>
              <w:iCs/>
              <w:lang w:val="en-US"/>
            </w:rPr>
            <w:t>MEDICAL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Type">
          <w:r w:rsidRPr="007E4DDB">
            <w:rPr>
              <w:i/>
              <w:iCs/>
              <w:lang w:val="en-US"/>
            </w:rPr>
            <w:t>COLLEGE</w:t>
          </w:r>
        </w:smartTag>
      </w:smartTag>
      <w:r w:rsidRPr="007E4DDB">
        <w:rPr>
          <w:i/>
          <w:iCs/>
          <w:lang w:val="en-US"/>
        </w:rPr>
        <w:t xml:space="preserve"> IN </w:t>
      </w:r>
      <w:smartTag w:uri="urn:schemas-microsoft-com:office:smarttags" w:element="country-region">
        <w:smartTag w:uri="urn:schemas-microsoft-com:office:smarttags" w:element="City">
          <w:smartTag w:uri="urn:schemas-microsoft-com:office:smarttags" w:element="place">
            <w:r w:rsidRPr="007E4DDB">
              <w:rPr>
                <w:i/>
                <w:iCs/>
                <w:lang w:val="en-US"/>
              </w:rPr>
              <w:t>RIGA</w:t>
            </w:r>
          </w:smartTag>
        </w:smartTag>
      </w:smartTag>
      <w:r w:rsidRPr="007E4DDB">
        <w:rPr>
          <w:i/>
          <w:iCs/>
          <w:lang w:val="en-US"/>
        </w:rPr>
        <w:t xml:space="preserve"> – ŁOTWA)</w:t>
      </w:r>
      <w:r>
        <w:rPr>
          <w:i/>
          <w:iCs/>
          <w:lang w:val="en-US"/>
        </w:rPr>
        <w:t>- PIEL</w:t>
      </w:r>
    </w:p>
    <w:p w:rsidR="00857FA4" w:rsidRDefault="00857FA4" w:rsidP="00C37501">
      <w:pPr>
        <w:ind w:left="709" w:firstLine="11"/>
        <w:rPr>
          <w:i/>
          <w:iCs/>
          <w:lang w:val="en-US"/>
        </w:rPr>
      </w:pPr>
    </w:p>
    <w:p w:rsidR="00857FA4" w:rsidRDefault="00857FA4" w:rsidP="006E1C83">
      <w:pPr>
        <w:ind w:firstLine="709"/>
        <w:rPr>
          <w:i/>
          <w:noProof/>
          <w:lang w:eastAsia="pl-PL"/>
        </w:rPr>
      </w:pPr>
      <w:r>
        <w:rPr>
          <w:noProof/>
          <w:lang w:eastAsia="pl-PL"/>
        </w:rPr>
        <w:pict>
          <v:rect id="_x0000_s1040" style="position:absolute;left:0;text-align:left;margin-left:15.4pt;margin-top:.3pt;width:12pt;height:12pt;z-index:251664896;v-text-anchor:middle" fillcolor="silver" strokeweight=".74pt">
            <v:fill color2="#630"/>
            <v:stroke joinstyle="round"/>
          </v:rect>
        </w:pict>
      </w:r>
      <w:r w:rsidRPr="006E1C83">
        <w:rPr>
          <w:i/>
          <w:noProof/>
          <w:lang w:eastAsia="pl-PL"/>
        </w:rPr>
        <w:t>HOCHSCHULE HAMM-LIPSTADT (NIEMCY) –ZARZĄDZANIE, INFORMATYKA, MBM, EE</w:t>
      </w:r>
    </w:p>
    <w:p w:rsidR="00857FA4" w:rsidRPr="008526BB" w:rsidRDefault="00857FA4" w:rsidP="006E1C83">
      <w:pPr>
        <w:ind w:firstLine="709"/>
        <w:rPr>
          <w:i/>
        </w:rPr>
      </w:pPr>
    </w:p>
    <w:p w:rsidR="00857FA4" w:rsidRDefault="00857FA4" w:rsidP="006E1C83">
      <w:pPr>
        <w:ind w:firstLine="709"/>
        <w:rPr>
          <w:i/>
        </w:rPr>
      </w:pPr>
      <w:r>
        <w:rPr>
          <w:noProof/>
          <w:lang w:eastAsia="pl-PL"/>
        </w:rPr>
        <w:pict>
          <v:rect id="_x0000_s1041" style="position:absolute;left:0;text-align:left;margin-left:15.4pt;margin-top:.3pt;width:12pt;height:12pt;z-index:251665920;v-text-anchor:middle" fillcolor="silver" strokeweight=".74pt">
            <v:fill color2="#630"/>
            <v:stroke joinstyle="round"/>
          </v:rect>
        </w:pict>
      </w:r>
      <w:r w:rsidRPr="008526BB">
        <w:rPr>
          <w:i/>
        </w:rPr>
        <w:t>MEHMET AKIF ERSOY UNIVERSITY</w:t>
      </w:r>
      <w:r>
        <w:rPr>
          <w:i/>
        </w:rPr>
        <w:t>IN BURDUR</w:t>
      </w:r>
      <w:r w:rsidRPr="008526BB">
        <w:rPr>
          <w:i/>
        </w:rPr>
        <w:t xml:space="preserve"> (TURCJA) – ZARZĄDZANIE, PIEL</w:t>
      </w:r>
    </w:p>
    <w:p w:rsidR="00857FA4" w:rsidRPr="008526BB" w:rsidRDefault="00857FA4" w:rsidP="006E1C83">
      <w:pPr>
        <w:ind w:firstLine="709"/>
        <w:rPr>
          <w:i/>
        </w:rPr>
      </w:pPr>
    </w:p>
    <w:p w:rsidR="00857FA4" w:rsidRPr="003F158A" w:rsidRDefault="00857FA4" w:rsidP="008526BB">
      <w:pPr>
        <w:ind w:firstLine="709"/>
        <w:rPr>
          <w:i/>
          <w:lang w:val="en-US"/>
        </w:rPr>
      </w:pPr>
      <w:r>
        <w:rPr>
          <w:noProof/>
          <w:lang w:eastAsia="pl-PL"/>
        </w:rPr>
        <w:pict>
          <v:rect id="_x0000_s1042" style="position:absolute;left:0;text-align:left;margin-left:15.4pt;margin-top:.3pt;width:12pt;height:12pt;z-index:251666944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Pr="003F158A">
          <w:rPr>
            <w:i/>
            <w:lang w:val="en-US"/>
          </w:rPr>
          <w:t>UNIVERSITY</w:t>
        </w:r>
      </w:smartTag>
      <w:r w:rsidRPr="003F158A">
        <w:rPr>
          <w:i/>
          <w:lang w:val="en-US"/>
        </w:rPr>
        <w:t xml:space="preserve"> OF </w:t>
      </w:r>
      <w:smartTag w:uri="urn:schemas-microsoft-com:office:smarttags" w:element="PlaceName">
        <w:r w:rsidRPr="003F158A">
          <w:rPr>
            <w:i/>
            <w:lang w:val="en-US"/>
          </w:rPr>
          <w:t>ECONOMICS</w:t>
        </w:r>
      </w:smartTag>
      <w:r w:rsidRPr="003F158A">
        <w:rPr>
          <w:i/>
          <w:lang w:val="en-US"/>
        </w:rPr>
        <w:t xml:space="preserve"> IN </w:t>
      </w:r>
      <w:smartTag w:uri="urn:schemas-microsoft-com:office:smarttags" w:element="City">
        <w:r w:rsidRPr="003F158A">
          <w:rPr>
            <w:i/>
            <w:lang w:val="en-US"/>
          </w:rPr>
          <w:t>VARNA</w:t>
        </w:r>
      </w:smartTag>
      <w:r w:rsidRPr="003F158A">
        <w:rPr>
          <w:i/>
          <w:lang w:val="en-US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3F158A">
            <w:rPr>
              <w:i/>
              <w:lang w:val="en-US"/>
            </w:rPr>
            <w:t>BUŁGARIA</w:t>
          </w:r>
        </w:smartTag>
      </w:smartTag>
      <w:r w:rsidRPr="003F158A">
        <w:rPr>
          <w:i/>
          <w:lang w:val="en-US"/>
        </w:rPr>
        <w:t>) – ZARZĄDZANIE</w:t>
      </w:r>
    </w:p>
    <w:p w:rsidR="00857FA4" w:rsidRPr="003F158A" w:rsidRDefault="00857FA4" w:rsidP="008526BB">
      <w:pPr>
        <w:ind w:firstLine="709"/>
        <w:rPr>
          <w:i/>
          <w:lang w:val="en-US"/>
        </w:rPr>
      </w:pPr>
    </w:p>
    <w:p w:rsidR="00857FA4" w:rsidRDefault="00857FA4" w:rsidP="00272D93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3" style="position:absolute;left:0;text-align:left;margin-left:15.4pt;margin-top:.3pt;width:12pt;height:12pt;z-index:251667968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Pr="00272D93">
          <w:rPr>
            <w:i/>
            <w:noProof/>
            <w:lang w:val="en-US" w:eastAsia="pl-PL"/>
          </w:rPr>
          <w:t>UNIVERSITY</w:t>
        </w:r>
      </w:smartTag>
      <w:r w:rsidRPr="00272D93">
        <w:rPr>
          <w:i/>
          <w:noProof/>
          <w:lang w:val="en-US" w:eastAsia="pl-PL"/>
        </w:rPr>
        <w:t xml:space="preserve"> O</w:t>
      </w:r>
      <w:r>
        <w:rPr>
          <w:i/>
          <w:noProof/>
          <w:lang w:val="en-US" w:eastAsia="pl-PL"/>
        </w:rPr>
        <w:t>F</w:t>
      </w:r>
      <w:r w:rsidRPr="00272D93">
        <w:rPr>
          <w:i/>
          <w:noProof/>
          <w:lang w:val="en-US" w:eastAsia="pl-PL"/>
        </w:rPr>
        <w:t xml:space="preserve"> </w:t>
      </w:r>
      <w:smartTag w:uri="urn:schemas-microsoft-com:office:smarttags" w:element="PlaceName">
        <w:r w:rsidRPr="00272D93">
          <w:rPr>
            <w:i/>
            <w:noProof/>
            <w:lang w:val="en-US" w:eastAsia="pl-PL"/>
          </w:rPr>
          <w:t>NATIONAL</w:t>
        </w:r>
      </w:smartTag>
      <w:r w:rsidRPr="00272D93">
        <w:rPr>
          <w:i/>
          <w:noProof/>
          <w:lang w:val="en-US" w:eastAsia="pl-PL"/>
        </w:rPr>
        <w:t xml:space="preserve"> AND WORLD ECONOMY IN SOFIA (</w:t>
      </w:r>
      <w:smartTag w:uri="urn:schemas-microsoft-com:office:smarttags" w:element="country-region">
        <w:smartTag w:uri="urn:schemas-microsoft-com:office:smarttags" w:element="place">
          <w:r w:rsidRPr="00272D93">
            <w:rPr>
              <w:i/>
              <w:noProof/>
              <w:lang w:val="en-US" w:eastAsia="pl-PL"/>
            </w:rPr>
            <w:t>BUŁGARIA</w:t>
          </w:r>
        </w:smartTag>
      </w:smartTag>
      <w:r w:rsidRPr="00272D93">
        <w:rPr>
          <w:i/>
          <w:noProof/>
          <w:lang w:val="en-US" w:eastAsia="pl-PL"/>
        </w:rPr>
        <w:t>)</w:t>
      </w:r>
      <w:r>
        <w:rPr>
          <w:i/>
          <w:noProof/>
          <w:lang w:val="en-US" w:eastAsia="pl-PL"/>
        </w:rPr>
        <w:t>- ZARZĄDZANIE</w:t>
      </w:r>
    </w:p>
    <w:p w:rsidR="00857FA4" w:rsidRPr="003F158A" w:rsidRDefault="00857FA4" w:rsidP="00D13CA2">
      <w:pPr>
        <w:rPr>
          <w:i/>
          <w:lang w:val="en-US"/>
        </w:rPr>
      </w:pPr>
    </w:p>
    <w:p w:rsidR="00857FA4" w:rsidRDefault="00857FA4" w:rsidP="003904BD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4" style="position:absolute;left:0;text-align:left;margin-left:15.4pt;margin-top:.3pt;width:12pt;height:12pt;z-index:251668992;v-text-anchor:middle" fillcolor="silver" strokeweight=".74pt">
            <v:fill color2="#630"/>
            <v:stroke joinstyle="round"/>
          </v:rect>
        </w:pict>
      </w:r>
      <w:smartTag w:uri="urn:schemas-microsoft-com:office:smarttags" w:element="PlaceName">
        <w:smartTag w:uri="urn:schemas-microsoft-com:office:smarttags" w:element="place">
          <w:r w:rsidRPr="00E943B0">
            <w:rPr>
              <w:i/>
              <w:noProof/>
              <w:lang w:val="en-US" w:eastAsia="pl-PL"/>
            </w:rPr>
            <w:t>KAUNAS</w:t>
          </w:r>
        </w:smartTag>
        <w:r w:rsidRPr="00E943B0">
          <w:rPr>
            <w:i/>
            <w:noProof/>
            <w:lang w:val="en-US" w:eastAsia="pl-PL"/>
          </w:rPr>
          <w:t xml:space="preserve"> </w:t>
        </w:r>
        <w:smartTag w:uri="urn:schemas-microsoft-com:office:smarttags" w:element="PlaceType">
          <w:r w:rsidRPr="00E943B0">
            <w:rPr>
              <w:i/>
              <w:noProof/>
              <w:lang w:val="en-US" w:eastAsia="pl-PL"/>
            </w:rPr>
            <w:t>UNIVERSITY</w:t>
          </w:r>
        </w:smartTag>
      </w:smartTag>
      <w:r w:rsidRPr="00E943B0">
        <w:rPr>
          <w:i/>
          <w:noProof/>
          <w:lang w:val="en-US" w:eastAsia="pl-PL"/>
        </w:rPr>
        <w:t xml:space="preserve"> OF TECHNOLOGY (LITWA)</w:t>
      </w:r>
      <w:r>
        <w:rPr>
          <w:i/>
          <w:noProof/>
          <w:lang w:val="en-US" w:eastAsia="pl-PL"/>
        </w:rPr>
        <w:t xml:space="preserve"> - MBM, EE, BUD.</w:t>
      </w:r>
    </w:p>
    <w:p w:rsidR="00857FA4" w:rsidRPr="00D13CA2" w:rsidRDefault="00857FA4" w:rsidP="003904BD">
      <w:pPr>
        <w:ind w:firstLine="709"/>
        <w:rPr>
          <w:i/>
          <w:lang w:val="en-US"/>
        </w:rPr>
      </w:pPr>
    </w:p>
    <w:p w:rsidR="00857FA4" w:rsidRPr="00D13CA2" w:rsidRDefault="00857FA4" w:rsidP="00D13CA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5" style="position:absolute;left:0;text-align:left;margin-left:15.4pt;margin-top:.3pt;width:12pt;height:12pt;z-index:251670016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smartTag w:uri="urn:schemas-microsoft-com:office:smarttags" w:element="PlaceType">
          <w:r w:rsidRPr="00D13CA2">
            <w:rPr>
              <w:i/>
              <w:noProof/>
              <w:lang w:val="en-US" w:eastAsia="pl-PL"/>
            </w:rPr>
            <w:t>BINGOL</w:t>
          </w:r>
        </w:smartTag>
        <w:r w:rsidRPr="00D13CA2">
          <w:rPr>
            <w:i/>
            <w:noProof/>
            <w:lang w:val="en-US" w:eastAsia="pl-PL"/>
          </w:rPr>
          <w:t xml:space="preserve"> </w:t>
        </w:r>
        <w:smartTag w:uri="urn:schemas-microsoft-com:office:smarttags" w:element="PlaceType">
          <w:r w:rsidRPr="00D13CA2">
            <w:rPr>
              <w:i/>
              <w:noProof/>
              <w:lang w:val="en-US" w:eastAsia="pl-PL"/>
            </w:rPr>
            <w:t>UNIVERSITY</w:t>
          </w:r>
        </w:smartTag>
      </w:smartTag>
      <w:r w:rsidRPr="00D13CA2">
        <w:rPr>
          <w:i/>
          <w:noProof/>
          <w:lang w:val="en-US" w:eastAsia="pl-PL"/>
        </w:rPr>
        <w:t xml:space="preserve"> (TURCJA) – MBM, ZARZ, EE, BUD</w:t>
      </w:r>
    </w:p>
    <w:p w:rsidR="00857FA4" w:rsidRPr="00E943B0" w:rsidRDefault="00857FA4" w:rsidP="00A54E2B">
      <w:pPr>
        <w:rPr>
          <w:lang w:val="en-US"/>
        </w:rPr>
      </w:pPr>
    </w:p>
    <w:p w:rsidR="00857FA4" w:rsidRDefault="00857FA4" w:rsidP="00A54E2B">
      <w:r>
        <w:t>PLANOWANY OKRES STUDIÓW:</w:t>
      </w:r>
    </w:p>
    <w:p w:rsidR="00857FA4" w:rsidRDefault="00857FA4" w:rsidP="00A54E2B">
      <w:pPr>
        <w:pStyle w:val="List"/>
        <w:spacing w:after="0"/>
      </w:pPr>
      <w:r>
        <w:rPr>
          <w:noProof/>
          <w:lang w:eastAsia="pl-PL"/>
        </w:rPr>
        <w:pict>
          <v:rect id="_x0000_s1046" style="position:absolute;margin-left:13.15pt;margin-top:1pt;width:12pt;height:12pt;z-index:251649536;v-text-anchor:middle" fillcolor="silver" strokeweight=".74pt">
            <v:fill color2="#630"/>
            <v:stroke joinstyle="round"/>
          </v:rect>
        </w:pict>
      </w:r>
      <w:r>
        <w:t xml:space="preserve">            SEMESTR ZIMOWY</w:t>
      </w:r>
    </w:p>
    <w:p w:rsidR="00857FA4" w:rsidRDefault="00857FA4" w:rsidP="00A54E2B"/>
    <w:p w:rsidR="00857FA4" w:rsidRDefault="00857FA4" w:rsidP="00A54E2B">
      <w:r>
        <w:rPr>
          <w:noProof/>
          <w:lang w:eastAsia="pl-PL"/>
        </w:rPr>
        <w:pict>
          <v:rect id="_x0000_s1047" style="position:absolute;margin-left:13.15pt;margin-top:.25pt;width:12pt;height:12pt;z-index:251650560;v-text-anchor:middle" fillcolor="silver" strokeweight=".74pt">
            <v:fill color2="#630"/>
            <v:stroke joinstyle="round"/>
          </v:rect>
        </w:pict>
      </w:r>
      <w:r>
        <w:t xml:space="preserve">             SEMESTR LETNI</w:t>
      </w:r>
    </w:p>
    <w:p w:rsidR="00857FA4" w:rsidRDefault="00857FA4" w:rsidP="00A54E2B"/>
    <w:p w:rsidR="00857FA4" w:rsidRDefault="00857FA4" w:rsidP="00A54E2B"/>
    <w:p w:rsidR="00857FA4" w:rsidRDefault="00857FA4" w:rsidP="00272D93">
      <w:pPr>
        <w:pStyle w:val="BodyTextIndent"/>
        <w:ind w:left="0"/>
      </w:pPr>
      <w:r>
        <w:t>V. UZASADNIJ KRÓTKO DLACZEGO CHIAŁABYŚ/CHCIAŁBYŚ UCZESTNICZYĆ             W WYMIANIE STUDENTÓW W RAMACH PROGRAMUErasmus+:</w:t>
      </w:r>
    </w:p>
    <w:p w:rsidR="00857FA4" w:rsidRDefault="00857FA4" w:rsidP="00A54E2B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55"/>
      </w:tblGrid>
      <w:tr w:rsidR="00857FA4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FA4" w:rsidRDefault="00857FA4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857FA4" w:rsidRDefault="00857FA4" w:rsidP="00B41795">
            <w:pPr>
              <w:pStyle w:val="Zawartotabeli"/>
            </w:pPr>
          </w:p>
        </w:tc>
      </w:tr>
    </w:tbl>
    <w:p w:rsidR="00857FA4" w:rsidRDefault="00857FA4" w:rsidP="00A54E2B"/>
    <w:p w:rsidR="00857FA4" w:rsidRDefault="00857FA4" w:rsidP="00272D93">
      <w:pPr>
        <w:pStyle w:val="BodyTextIndent"/>
        <w:ind w:left="0"/>
      </w:pPr>
      <w:r>
        <w:t>VI. UDZIAŁ W PRACY KOŁA NAUKOWEGO, ORGANIZACJACH STUDENCKICH, SPORTOWYCH I INNYCH.</w:t>
      </w:r>
    </w:p>
    <w:p w:rsidR="00857FA4" w:rsidRDefault="00857FA4" w:rsidP="00A54E2B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55"/>
      </w:tblGrid>
      <w:tr w:rsidR="00857FA4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FA4" w:rsidRDefault="00857FA4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857FA4" w:rsidRDefault="00857FA4" w:rsidP="00A54E2B"/>
    <w:p w:rsidR="00857FA4" w:rsidRDefault="00857FA4" w:rsidP="00A54E2B">
      <w:pPr>
        <w:rPr>
          <w:rFonts w:cs="Tahoma"/>
          <w:b/>
          <w:bCs/>
        </w:rPr>
      </w:pPr>
      <w:r>
        <w:rPr>
          <w:rFonts w:cs="Tahoma"/>
          <w:b/>
          <w:bCs/>
        </w:rPr>
        <w:t>VII. OŚWIADCZENIE</w:t>
      </w:r>
    </w:p>
    <w:p w:rsidR="00857FA4" w:rsidRDefault="00857FA4" w:rsidP="00A54E2B">
      <w:pPr>
        <w:pStyle w:val="Tekstpodstawowy21"/>
      </w:pPr>
      <w:r>
        <w:t>Oświadczam, że zapoznałem/łam się z zasadami kwalifikacji na wyjazdy zagraniczne studentó</w:t>
      </w:r>
      <w:r>
        <w:fldChar w:fldCharType="begin"/>
      </w:r>
      <w:r>
        <w:instrText xml:space="preserve"> LISTNUM </w:instrText>
      </w:r>
      <w:r>
        <w:fldChar w:fldCharType="end"/>
      </w:r>
      <w:r>
        <w:t>w  w ramach programu Erasmus+ w roku akademickim 20…./20…..</w:t>
      </w:r>
    </w:p>
    <w:p w:rsidR="00857FA4" w:rsidRDefault="00857FA4" w:rsidP="00A54E2B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857FA4" w:rsidRDefault="00857FA4" w:rsidP="00A54E2B">
      <w:r>
        <w:t xml:space="preserve">     </w:t>
      </w:r>
    </w:p>
    <w:p w:rsidR="00857FA4" w:rsidRDefault="00857FA4" w:rsidP="00A54E2B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 </w:t>
      </w:r>
    </w:p>
    <w:p w:rsidR="00857FA4" w:rsidRDefault="00857FA4" w:rsidP="00A54E2B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857FA4" w:rsidRDefault="00857FA4" w:rsidP="00A54E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857FA4" w:rsidRDefault="00857FA4" w:rsidP="00A54E2B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55"/>
      </w:tblGrid>
      <w:tr w:rsidR="00857FA4" w:rsidTr="00B41795">
        <w:trPr>
          <w:trHeight w:hRule="exact" w:val="2319"/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FA4" w:rsidRDefault="00857FA4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w:pict>
                <v:rect id="_x0000_s1048" style="position:absolute;margin-left:5.65pt;margin-top:2.55pt;width:12pt;height:12pt;z-index:251651584;v-text-anchor:middle" fillcolor="silver" strokeweight=".74pt">
                  <v:fill color2="#630"/>
                  <v:stroke joinstyle="round"/>
                </v:rect>
              </w:pict>
            </w:r>
            <w:r>
              <w:rPr>
                <w:rFonts w:cs="Tahoma"/>
              </w:rPr>
              <w:t xml:space="preserve">             Kwalifikuję studenta na studia w ............................................................................................</w:t>
            </w:r>
          </w:p>
          <w:p w:rsidR="00857FA4" w:rsidRDefault="00857FA4" w:rsidP="00B41795">
            <w:pPr>
              <w:pStyle w:val="Zawartotabeli"/>
            </w:pPr>
          </w:p>
          <w:p w:rsidR="00857FA4" w:rsidRDefault="00857FA4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49" style="position:absolute;margin-left:5.9pt;margin-top:1.55pt;width:12pt;height:12pt;z-index:251653632;v-text-anchor:middle" fillcolor="silver" strokeweight=".74pt">
                  <v:fill color2="#630"/>
                  <v:stroke joinstyle="round"/>
                </v:rect>
              </w:pict>
            </w:r>
            <w:r>
              <w:t xml:space="preserve">             Wpisuję studenta na listę rezerwową ......................................................................................</w:t>
            </w:r>
          </w:p>
          <w:p w:rsidR="00857FA4" w:rsidRDefault="00857FA4" w:rsidP="00B41795">
            <w:pPr>
              <w:pStyle w:val="Zawartotabeli"/>
            </w:pPr>
          </w:p>
          <w:p w:rsidR="00857FA4" w:rsidRDefault="00857FA4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50" style="position:absolute;margin-left:5.65pt;margin-top:.3pt;width:12pt;height:12pt;z-index:251652608;v-text-anchor:middle" fillcolor="silver" strokeweight=".74pt">
                  <v:fill color2="#630"/>
                  <v:stroke joinstyle="round"/>
                </v:rect>
              </w:pict>
            </w:r>
            <w:r>
              <w:t xml:space="preserve">             Nie kwalifikuję studenta na studia zagraniczne w ramach programu Erasmus+</w:t>
            </w:r>
          </w:p>
          <w:p w:rsidR="00857FA4" w:rsidRDefault="00857FA4" w:rsidP="00B41795">
            <w:pPr>
              <w:pStyle w:val="Zawartotabeli"/>
            </w:pPr>
          </w:p>
          <w:p w:rsidR="00857FA4" w:rsidRDefault="00857FA4" w:rsidP="00B41795">
            <w:pPr>
              <w:pStyle w:val="Zawartotabeli"/>
            </w:pPr>
          </w:p>
          <w:p w:rsidR="00857FA4" w:rsidRDefault="00857FA4" w:rsidP="00B41795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857FA4" w:rsidRDefault="00857FA4" w:rsidP="00A54E2B">
      <w:pPr>
        <w:rPr>
          <w:rFonts w:cs="Tahoma"/>
          <w:b/>
          <w:bCs/>
        </w:rPr>
      </w:pPr>
    </w:p>
    <w:sectPr w:rsidR="00857FA4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407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103879E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4A4C7E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7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8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9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0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1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1D8A"/>
    <w:rsid w:val="000567E5"/>
    <w:rsid w:val="0007412E"/>
    <w:rsid w:val="000A6983"/>
    <w:rsid w:val="000B0B7E"/>
    <w:rsid w:val="000C3E9C"/>
    <w:rsid w:val="000C4F87"/>
    <w:rsid w:val="000F3AB6"/>
    <w:rsid w:val="0010578A"/>
    <w:rsid w:val="00142839"/>
    <w:rsid w:val="00171DAE"/>
    <w:rsid w:val="00185EAD"/>
    <w:rsid w:val="00190F13"/>
    <w:rsid w:val="00191220"/>
    <w:rsid w:val="001A760A"/>
    <w:rsid w:val="00220F9B"/>
    <w:rsid w:val="00240CA1"/>
    <w:rsid w:val="00256AA8"/>
    <w:rsid w:val="00272D93"/>
    <w:rsid w:val="002C1E93"/>
    <w:rsid w:val="003904BD"/>
    <w:rsid w:val="003D1AAE"/>
    <w:rsid w:val="003D4045"/>
    <w:rsid w:val="003F158A"/>
    <w:rsid w:val="0047239F"/>
    <w:rsid w:val="004A1031"/>
    <w:rsid w:val="004B5B07"/>
    <w:rsid w:val="004E78F2"/>
    <w:rsid w:val="00522333"/>
    <w:rsid w:val="00583B95"/>
    <w:rsid w:val="0060404F"/>
    <w:rsid w:val="00612C14"/>
    <w:rsid w:val="00625AC1"/>
    <w:rsid w:val="00641A20"/>
    <w:rsid w:val="00642F3F"/>
    <w:rsid w:val="00685EDB"/>
    <w:rsid w:val="006C5E90"/>
    <w:rsid w:val="006D1D8A"/>
    <w:rsid w:val="006E1C83"/>
    <w:rsid w:val="006E79BE"/>
    <w:rsid w:val="007625E6"/>
    <w:rsid w:val="007A56D8"/>
    <w:rsid w:val="007D44B8"/>
    <w:rsid w:val="007E4DDB"/>
    <w:rsid w:val="008526BB"/>
    <w:rsid w:val="00857FA4"/>
    <w:rsid w:val="00864A10"/>
    <w:rsid w:val="008654EC"/>
    <w:rsid w:val="00883DA3"/>
    <w:rsid w:val="008E6B11"/>
    <w:rsid w:val="00933535"/>
    <w:rsid w:val="009901B9"/>
    <w:rsid w:val="009B6A7E"/>
    <w:rsid w:val="009D2370"/>
    <w:rsid w:val="00A34F67"/>
    <w:rsid w:val="00A42D93"/>
    <w:rsid w:val="00A50AE5"/>
    <w:rsid w:val="00A52FFE"/>
    <w:rsid w:val="00A5449E"/>
    <w:rsid w:val="00A54E2B"/>
    <w:rsid w:val="00A60981"/>
    <w:rsid w:val="00A62DAB"/>
    <w:rsid w:val="00A95641"/>
    <w:rsid w:val="00AD6294"/>
    <w:rsid w:val="00AF6756"/>
    <w:rsid w:val="00B3065E"/>
    <w:rsid w:val="00B41795"/>
    <w:rsid w:val="00B92F82"/>
    <w:rsid w:val="00BB7F16"/>
    <w:rsid w:val="00BC2AEA"/>
    <w:rsid w:val="00BE519A"/>
    <w:rsid w:val="00C37501"/>
    <w:rsid w:val="00C76032"/>
    <w:rsid w:val="00C81EE3"/>
    <w:rsid w:val="00C90069"/>
    <w:rsid w:val="00D13CA2"/>
    <w:rsid w:val="00D37630"/>
    <w:rsid w:val="00D51850"/>
    <w:rsid w:val="00D7620F"/>
    <w:rsid w:val="00DD3492"/>
    <w:rsid w:val="00E1260E"/>
    <w:rsid w:val="00E43747"/>
    <w:rsid w:val="00E943B0"/>
    <w:rsid w:val="00EA6062"/>
    <w:rsid w:val="00EA60EC"/>
    <w:rsid w:val="00F10937"/>
    <w:rsid w:val="00F45B06"/>
    <w:rsid w:val="00F52755"/>
    <w:rsid w:val="00F66739"/>
    <w:rsid w:val="00FB0C7F"/>
    <w:rsid w:val="00FB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6D1D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Footer">
    <w:name w:val="footer"/>
    <w:basedOn w:val="Normal"/>
    <w:link w:val="FooterChar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"/>
    <w:uiPriority w:val="99"/>
    <w:rsid w:val="006D1D8A"/>
    <w:pPr>
      <w:suppressLineNumbers/>
    </w:pPr>
  </w:style>
  <w:style w:type="paragraph" w:customStyle="1" w:styleId="Podpis3">
    <w:name w:val="Podpis3"/>
    <w:basedOn w:val="Normal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A54E2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">
    <w:name w:val="List"/>
    <w:basedOn w:val="BodyText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1158</Words>
  <Characters>6953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</dc:title>
  <dc:subject/>
  <dc:creator>SAMSUNG</dc:creator>
  <cp:keywords/>
  <dc:description/>
  <cp:lastModifiedBy>eswiadkowska</cp:lastModifiedBy>
  <cp:revision>3</cp:revision>
  <cp:lastPrinted>2012-10-16T09:38:00Z</cp:lastPrinted>
  <dcterms:created xsi:type="dcterms:W3CDTF">2014-09-12T10:13:00Z</dcterms:created>
  <dcterms:modified xsi:type="dcterms:W3CDTF">2014-09-12T10:14:00Z</dcterms:modified>
</cp:coreProperties>
</file>